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61D" w:rsidRPr="00770249" w:rsidRDefault="0029161D" w:rsidP="006F12C7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4pt;margin-top:-18pt;width:592.4pt;height:815.25pt;z-index:-251658240">
            <v:imagedata r:id="rId4" o:title=""/>
          </v:shape>
        </w:pict>
      </w:r>
    </w:p>
    <w:p w:rsidR="0029161D" w:rsidRDefault="0029161D" w:rsidP="006F12C7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6F12C7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6F12C7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6F12C7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6F12C7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6F12C7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6F12C7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6F12C7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6F12C7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6F12C7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6F12C7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6F12C7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6F12C7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6F12C7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6F12C7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6F12C7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6F12C7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6F12C7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6F12C7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6F12C7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6F12C7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6F12C7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6F12C7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6F12C7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6F12C7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6F12C7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6F12C7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6F12C7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6F12C7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6F12C7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6F12C7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6F12C7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6F12C7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6F12C7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6F12C7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6F12C7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6F12C7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6F12C7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6F12C7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6F12C7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Pr="00471CA5" w:rsidRDefault="0029161D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2.5. Категории обслуживаемых инвалидов (инвалиды, передвигающиеся на коляске, инвалиды с нарушениями </w:t>
      </w:r>
      <w:r w:rsidRPr="00471CA5">
        <w:rPr>
          <w:rFonts w:ascii="Times New Roman" w:hAnsi="Times New Roman" w:cs="Times New Roman"/>
          <w:sz w:val="24"/>
          <w:szCs w:val="24"/>
          <w:lang w:eastAsia="en-US"/>
        </w:rPr>
        <w:br/>
        <w:t xml:space="preserve">опорно-двигательного аппарата, нарушениями зрения, </w:t>
      </w:r>
      <w:r w:rsidRPr="00471CA5">
        <w:rPr>
          <w:rFonts w:ascii="Times New Roman" w:hAnsi="Times New Roman" w:cs="Times New Roman"/>
          <w:sz w:val="24"/>
          <w:szCs w:val="24"/>
          <w:lang w:eastAsia="en-US"/>
        </w:rPr>
        <w:br/>
        <w:t>нарушениями слуха, нарушениями умственного развития)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__________________ нет </w:t>
      </w:r>
      <w:r w:rsidRPr="00471CA5">
        <w:rPr>
          <w:rFonts w:ascii="Times New Roman" w:hAnsi="Times New Roman" w:cs="Times New Roman"/>
          <w:sz w:val="24"/>
          <w:szCs w:val="24"/>
          <w:lang w:eastAsia="en-US"/>
        </w:rPr>
        <w:t>___________________________</w:t>
      </w:r>
    </w:p>
    <w:p w:rsidR="0029161D" w:rsidRPr="00471CA5" w:rsidRDefault="0029161D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>2.6.  Плановая мощность (посещаемость (количество обслуживаемых в день), вместимость, пропускная способность) _________</w:t>
      </w:r>
      <w:r w:rsidRPr="00917D24">
        <w:rPr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120 </w:t>
      </w:r>
      <w:r w:rsidRPr="00471CA5">
        <w:rPr>
          <w:rFonts w:ascii="Times New Roman" w:hAnsi="Times New Roman" w:cs="Times New Roman"/>
          <w:sz w:val="24"/>
          <w:szCs w:val="24"/>
          <w:lang w:eastAsia="en-US"/>
        </w:rPr>
        <w:t>_______________</w:t>
      </w:r>
      <w:r>
        <w:rPr>
          <w:rFonts w:ascii="Times New Roman" w:hAnsi="Times New Roman" w:cs="Times New Roman"/>
          <w:sz w:val="24"/>
          <w:szCs w:val="24"/>
          <w:lang w:eastAsia="en-US"/>
        </w:rPr>
        <w:t>___________________________________</w:t>
      </w:r>
    </w:p>
    <w:p w:rsidR="0029161D" w:rsidRPr="00471CA5" w:rsidRDefault="0029161D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2.7. Участие в исполнении индивидуальной программы реабилитации  инвалида, ребенка-инвалида (да, нет) </w:t>
      </w:r>
      <w:r w:rsidRPr="00917D24">
        <w:rPr>
          <w:rFonts w:ascii="Times New Roman" w:hAnsi="Times New Roman" w:cs="Times New Roman"/>
          <w:sz w:val="24"/>
          <w:szCs w:val="24"/>
          <w:u w:val="single"/>
          <w:lang w:eastAsia="en-US"/>
        </w:rPr>
        <w:t>______________ нет</w:t>
      </w:r>
      <w:r w:rsidRPr="00471CA5">
        <w:rPr>
          <w:rFonts w:ascii="Times New Roman" w:hAnsi="Times New Roman" w:cs="Times New Roman"/>
          <w:sz w:val="24"/>
          <w:szCs w:val="24"/>
          <w:lang w:eastAsia="en-US"/>
        </w:rPr>
        <w:t>_________________</w:t>
      </w:r>
      <w:r>
        <w:rPr>
          <w:rFonts w:ascii="Times New Roman" w:hAnsi="Times New Roman" w:cs="Times New Roman"/>
          <w:sz w:val="24"/>
          <w:szCs w:val="24"/>
          <w:lang w:eastAsia="en-US"/>
        </w:rPr>
        <w:t>__________________________________</w:t>
      </w:r>
    </w:p>
    <w:p w:rsidR="0029161D" w:rsidRPr="00471CA5" w:rsidRDefault="0029161D" w:rsidP="00471CA5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Pr="00471CA5" w:rsidRDefault="0029161D" w:rsidP="00471CA5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>3. Состояние доступности объекта</w:t>
      </w:r>
    </w:p>
    <w:p w:rsidR="0029161D" w:rsidRPr="00471CA5" w:rsidRDefault="0029161D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3.1. Путь следования к объекту пассажирским транспортом </w:t>
      </w:r>
    </w:p>
    <w:p w:rsidR="0029161D" w:rsidRPr="00471CA5" w:rsidRDefault="0029161D" w:rsidP="00471CA5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проезд до остановки городского транспорта проспект Толбухина </w:t>
      </w:r>
      <w:r w:rsidRPr="00471CA5">
        <w:rPr>
          <w:rFonts w:ascii="Times New Roman" w:hAnsi="Times New Roman" w:cs="Times New Roman"/>
          <w:sz w:val="24"/>
          <w:szCs w:val="24"/>
          <w:lang w:eastAsia="en-US"/>
        </w:rPr>
        <w:t>_____</w:t>
      </w:r>
      <w:r>
        <w:rPr>
          <w:rFonts w:ascii="Times New Roman" w:hAnsi="Times New Roman" w:cs="Times New Roman"/>
          <w:sz w:val="24"/>
          <w:szCs w:val="24"/>
          <w:lang w:eastAsia="en-US"/>
        </w:rPr>
        <w:t>_______________________</w:t>
      </w:r>
    </w:p>
    <w:p w:rsidR="0029161D" w:rsidRPr="00471CA5" w:rsidRDefault="0029161D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 (описать маршрут движения с использованием пассажирского транспорта) </w:t>
      </w:r>
    </w:p>
    <w:p w:rsidR="0029161D" w:rsidRPr="00471CA5" w:rsidRDefault="0029161D" w:rsidP="00471CA5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>Наличие адаптированного пассажирского транспорта к объекту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917D24">
        <w:rPr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нет </w:t>
      </w:r>
      <w:r>
        <w:rPr>
          <w:rFonts w:ascii="Times New Roman" w:hAnsi="Times New Roman" w:cs="Times New Roman"/>
          <w:sz w:val="24"/>
          <w:szCs w:val="24"/>
          <w:lang w:eastAsia="en-US"/>
        </w:rPr>
        <w:t>__________________________</w:t>
      </w:r>
    </w:p>
    <w:p w:rsidR="0029161D" w:rsidRPr="00471CA5" w:rsidRDefault="0029161D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>3.2. Путь к объекту от ближайшей остановки пассажирского транспорта</w:t>
      </w:r>
    </w:p>
    <w:p w:rsidR="0029161D" w:rsidRPr="00471CA5" w:rsidRDefault="0029161D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>3.2.1. Расстояние до объекта от остановки транспорта ___</w:t>
      </w:r>
      <w:r w:rsidRPr="00917D24">
        <w:rPr>
          <w:rFonts w:ascii="Times New Roman" w:hAnsi="Times New Roman" w:cs="Times New Roman"/>
          <w:sz w:val="24"/>
          <w:szCs w:val="24"/>
          <w:u w:val="single"/>
          <w:lang w:eastAsia="en-US"/>
        </w:rPr>
        <w:t>300</w:t>
      </w:r>
      <w:r w:rsidRPr="00471CA5">
        <w:rPr>
          <w:rFonts w:ascii="Times New Roman" w:hAnsi="Times New Roman" w:cs="Times New Roman"/>
          <w:sz w:val="24"/>
          <w:szCs w:val="24"/>
          <w:lang w:eastAsia="en-US"/>
        </w:rPr>
        <w:t>_____ метров</w:t>
      </w:r>
    </w:p>
    <w:p w:rsidR="0029161D" w:rsidRPr="00471CA5" w:rsidRDefault="0029161D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3.2.2. Время движения (пешком) </w:t>
      </w:r>
      <w:r w:rsidRPr="00917D24">
        <w:rPr>
          <w:rFonts w:ascii="Times New Roman" w:hAnsi="Times New Roman" w:cs="Times New Roman"/>
          <w:sz w:val="24"/>
          <w:szCs w:val="24"/>
          <w:u w:val="single"/>
          <w:lang w:eastAsia="en-US"/>
        </w:rPr>
        <w:t>_________ 10</w:t>
      </w:r>
      <w:r w:rsidRPr="00471CA5">
        <w:rPr>
          <w:rFonts w:ascii="Times New Roman" w:hAnsi="Times New Roman" w:cs="Times New Roman"/>
          <w:sz w:val="24"/>
          <w:szCs w:val="24"/>
          <w:lang w:eastAsia="en-US"/>
        </w:rPr>
        <w:t>__________ минут</w:t>
      </w:r>
    </w:p>
    <w:p w:rsidR="0029161D" w:rsidRPr="00471CA5" w:rsidRDefault="0029161D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3.2.3. Наличие  выделенного от проезжей части пешеходного </w:t>
      </w:r>
      <w:r w:rsidRPr="00471CA5">
        <w:rPr>
          <w:rFonts w:ascii="Times New Roman" w:hAnsi="Times New Roman" w:cs="Times New Roman"/>
          <w:sz w:val="24"/>
          <w:szCs w:val="24"/>
          <w:lang w:eastAsia="en-US"/>
        </w:rPr>
        <w:br/>
        <w:t>пути (да, нет)____</w:t>
      </w:r>
      <w:r w:rsidRPr="00917D24">
        <w:rPr>
          <w:rFonts w:ascii="Times New Roman" w:hAnsi="Times New Roman" w:cs="Times New Roman"/>
          <w:sz w:val="24"/>
          <w:szCs w:val="24"/>
          <w:u w:val="single"/>
          <w:lang w:eastAsia="en-US"/>
        </w:rPr>
        <w:t>нет</w:t>
      </w:r>
      <w:r>
        <w:rPr>
          <w:rFonts w:ascii="Times New Roman" w:hAnsi="Times New Roman" w:cs="Times New Roman"/>
          <w:sz w:val="24"/>
          <w:szCs w:val="24"/>
          <w:u w:val="single"/>
          <w:lang w:eastAsia="en-US"/>
        </w:rPr>
        <w:t>__________________________________________________________________</w:t>
      </w:r>
      <w:r w:rsidRPr="00917D24">
        <w:rPr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 </w:t>
      </w:r>
    </w:p>
    <w:p w:rsidR="0029161D" w:rsidRPr="00471CA5" w:rsidRDefault="0029161D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>3.2.4. Перекрестки (нерегулируемые, регулируемые, со звуковой сигнализацией, таймером, нет) ___________________________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917D24">
        <w:rPr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регулируемый </w:t>
      </w:r>
      <w:r w:rsidRPr="00471CA5">
        <w:rPr>
          <w:rFonts w:ascii="Times New Roman" w:hAnsi="Times New Roman" w:cs="Times New Roman"/>
          <w:sz w:val="24"/>
          <w:szCs w:val="24"/>
          <w:lang w:eastAsia="en-US"/>
        </w:rPr>
        <w:t>__________</w:t>
      </w:r>
      <w:r>
        <w:rPr>
          <w:rFonts w:ascii="Times New Roman" w:hAnsi="Times New Roman" w:cs="Times New Roman"/>
          <w:sz w:val="24"/>
          <w:szCs w:val="24"/>
          <w:lang w:eastAsia="en-US"/>
        </w:rPr>
        <w:t>______________________________</w:t>
      </w:r>
    </w:p>
    <w:p w:rsidR="0029161D" w:rsidRPr="00471CA5" w:rsidRDefault="0029161D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>3.2.5. Информация на пути следования к объекту (акустическая, тактильная, визуальная, нет</w:t>
      </w:r>
      <w:r w:rsidRPr="00917D24">
        <w:rPr>
          <w:rFonts w:ascii="Times New Roman" w:hAnsi="Times New Roman" w:cs="Times New Roman"/>
          <w:sz w:val="24"/>
          <w:szCs w:val="24"/>
          <w:u w:val="single"/>
          <w:lang w:eastAsia="en-US"/>
        </w:rPr>
        <w:t>)________________________ нет</w:t>
      </w:r>
      <w:r w:rsidRPr="00471CA5">
        <w:rPr>
          <w:rFonts w:ascii="Times New Roman" w:hAnsi="Times New Roman" w:cs="Times New Roman"/>
          <w:sz w:val="24"/>
          <w:szCs w:val="24"/>
          <w:lang w:eastAsia="en-US"/>
        </w:rPr>
        <w:t>_______________</w:t>
      </w:r>
      <w:r>
        <w:rPr>
          <w:rFonts w:ascii="Times New Roman" w:hAnsi="Times New Roman" w:cs="Times New Roman"/>
          <w:sz w:val="24"/>
          <w:szCs w:val="24"/>
          <w:lang w:eastAsia="en-US"/>
        </w:rPr>
        <w:t>______________________________________</w:t>
      </w: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:rsidR="0029161D" w:rsidRPr="00471CA5" w:rsidRDefault="0029161D" w:rsidP="00471CA5">
      <w:pPr>
        <w:widowControl/>
        <w:autoSpaceDE/>
        <w:autoSpaceDN/>
        <w:adjustRightInd/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>3.2.6. Перепады высоты на пути (есть, нет)______ (описать) ______</w:t>
      </w:r>
      <w:r w:rsidRPr="00917D24">
        <w:rPr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нет </w:t>
      </w:r>
      <w:r>
        <w:rPr>
          <w:rFonts w:ascii="Times New Roman" w:hAnsi="Times New Roman" w:cs="Times New Roman"/>
          <w:sz w:val="24"/>
          <w:szCs w:val="24"/>
          <w:lang w:eastAsia="en-US"/>
        </w:rPr>
        <w:t>_________________</w:t>
      </w:r>
    </w:p>
    <w:p w:rsidR="0029161D" w:rsidRPr="00471CA5" w:rsidRDefault="0029161D" w:rsidP="00471CA5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>Их обустройство для инвалидов на коляске (да, нет)________</w:t>
      </w:r>
      <w:r w:rsidRPr="00917D24">
        <w:rPr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нет </w:t>
      </w:r>
      <w:r w:rsidRPr="00471CA5">
        <w:rPr>
          <w:rFonts w:ascii="Times New Roman" w:hAnsi="Times New Roman" w:cs="Times New Roman"/>
          <w:sz w:val="24"/>
          <w:szCs w:val="24"/>
          <w:lang w:eastAsia="en-US"/>
        </w:rPr>
        <w:t>_____________</w:t>
      </w:r>
      <w:r>
        <w:rPr>
          <w:rFonts w:ascii="Times New Roman" w:hAnsi="Times New Roman" w:cs="Times New Roman"/>
          <w:sz w:val="24"/>
          <w:szCs w:val="24"/>
          <w:lang w:eastAsia="en-US"/>
        </w:rPr>
        <w:t>_______________</w:t>
      </w:r>
    </w:p>
    <w:p w:rsidR="0029161D" w:rsidRPr="00471CA5" w:rsidRDefault="0029161D" w:rsidP="00471CA5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Pr="00471CA5" w:rsidRDefault="0029161D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3.3. Организация   доступности  объекта  для  инвалидов </w:t>
      </w:r>
    </w:p>
    <w:p w:rsidR="0029161D" w:rsidRPr="00471CA5" w:rsidRDefault="0029161D" w:rsidP="00471CA5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855"/>
        <w:gridCol w:w="3566"/>
      </w:tblGrid>
      <w:tr w:rsidR="0029161D" w:rsidRPr="00B26BAF" w:rsidTr="00081943">
        <w:trPr>
          <w:trHeight w:val="823"/>
          <w:jc w:val="center"/>
        </w:trPr>
        <w:tc>
          <w:tcPr>
            <w:tcW w:w="3289" w:type="pct"/>
          </w:tcPr>
          <w:p w:rsidR="0029161D" w:rsidRPr="00471CA5" w:rsidRDefault="0029161D" w:rsidP="00081943">
            <w:pPr>
              <w:widowControl/>
              <w:autoSpaceDE/>
              <w:autoSpaceDN/>
              <w:adjustRightInd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Категория инвалида</w:t>
            </w:r>
          </w:p>
          <w:p w:rsidR="0029161D" w:rsidRPr="00471CA5" w:rsidRDefault="0029161D" w:rsidP="00081943">
            <w:pPr>
              <w:widowControl/>
              <w:autoSpaceDE/>
              <w:autoSpaceDN/>
              <w:adjustRightInd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(вид нарушения)</w:t>
            </w:r>
          </w:p>
        </w:tc>
        <w:tc>
          <w:tcPr>
            <w:tcW w:w="1711" w:type="pct"/>
          </w:tcPr>
          <w:p w:rsidR="0029161D" w:rsidRPr="00471CA5" w:rsidRDefault="0029161D" w:rsidP="00081943">
            <w:pPr>
              <w:widowControl/>
              <w:autoSpaceDE/>
              <w:autoSpaceDN/>
              <w:adjustRightInd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организации доступности объекта</w:t>
            </w:r>
          </w:p>
          <w:p w:rsidR="0029161D" w:rsidRPr="00471CA5" w:rsidRDefault="0029161D" w:rsidP="00081943">
            <w:pPr>
              <w:widowControl/>
              <w:autoSpaceDE/>
              <w:autoSpaceDN/>
              <w:adjustRightInd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(формы обслуживания)**</w:t>
            </w:r>
          </w:p>
        </w:tc>
      </w:tr>
      <w:tr w:rsidR="0029161D" w:rsidRPr="00B26BAF" w:rsidTr="00081943">
        <w:trPr>
          <w:jc w:val="center"/>
        </w:trPr>
        <w:tc>
          <w:tcPr>
            <w:tcW w:w="3289" w:type="pct"/>
          </w:tcPr>
          <w:p w:rsidR="0029161D" w:rsidRPr="00471CA5" w:rsidRDefault="0029161D" w:rsidP="00081943">
            <w:pPr>
              <w:widowControl/>
              <w:autoSpaceDE/>
              <w:autoSpaceDN/>
              <w:adjustRightInd/>
              <w:ind w:left="5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11" w:type="pct"/>
          </w:tcPr>
          <w:p w:rsidR="0029161D" w:rsidRPr="00471CA5" w:rsidRDefault="0029161D" w:rsidP="00081943">
            <w:pPr>
              <w:widowControl/>
              <w:autoSpaceDE/>
              <w:autoSpaceDN/>
              <w:adjustRightInd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29161D" w:rsidRPr="00B26BAF" w:rsidTr="00081943">
        <w:trPr>
          <w:jc w:val="center"/>
        </w:trPr>
        <w:tc>
          <w:tcPr>
            <w:tcW w:w="3289" w:type="pct"/>
          </w:tcPr>
          <w:p w:rsidR="0029161D" w:rsidRPr="00471CA5" w:rsidRDefault="0029161D" w:rsidP="00081943">
            <w:pPr>
              <w:widowControl/>
              <w:autoSpaceDE/>
              <w:autoSpaceDN/>
              <w:adjustRightInd/>
              <w:ind w:left="5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 категории инвалидов и другие маломобильные группы населения</w:t>
            </w:r>
          </w:p>
        </w:tc>
        <w:tc>
          <w:tcPr>
            <w:tcW w:w="1711" w:type="pct"/>
          </w:tcPr>
          <w:p w:rsidR="0029161D" w:rsidRPr="00471CA5" w:rsidRDefault="0029161D" w:rsidP="00081943">
            <w:pPr>
              <w:widowControl/>
              <w:autoSpaceDE/>
              <w:autoSpaceDN/>
              <w:adjustRightInd/>
              <w:ind w:firstLine="53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9161D" w:rsidRPr="00B26BAF" w:rsidTr="00081943">
        <w:trPr>
          <w:jc w:val="center"/>
        </w:trPr>
        <w:tc>
          <w:tcPr>
            <w:tcW w:w="3289" w:type="pct"/>
          </w:tcPr>
          <w:p w:rsidR="0029161D" w:rsidRPr="00471CA5" w:rsidRDefault="0029161D" w:rsidP="00081943">
            <w:pPr>
              <w:widowControl/>
              <w:autoSpaceDE/>
              <w:autoSpaceDN/>
              <w:adjustRightInd/>
              <w:ind w:left="5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 инвалиды:</w:t>
            </w:r>
          </w:p>
        </w:tc>
        <w:tc>
          <w:tcPr>
            <w:tcW w:w="1711" w:type="pct"/>
          </w:tcPr>
          <w:p w:rsidR="0029161D" w:rsidRPr="00B26BAF" w:rsidRDefault="0029161D" w:rsidP="006520C7"/>
        </w:tc>
      </w:tr>
      <w:tr w:rsidR="0029161D" w:rsidRPr="00B26BAF" w:rsidTr="00081943">
        <w:trPr>
          <w:jc w:val="center"/>
        </w:trPr>
        <w:tc>
          <w:tcPr>
            <w:tcW w:w="3289" w:type="pct"/>
          </w:tcPr>
          <w:p w:rsidR="0029161D" w:rsidRPr="00471CA5" w:rsidRDefault="0029161D" w:rsidP="00081943">
            <w:pPr>
              <w:widowControl/>
              <w:autoSpaceDE/>
              <w:autoSpaceDN/>
              <w:adjustRightInd/>
              <w:ind w:left="5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передвигающиеся на креслах-колясках (далее – К)</w:t>
            </w:r>
          </w:p>
        </w:tc>
        <w:tc>
          <w:tcPr>
            <w:tcW w:w="1711" w:type="pct"/>
          </w:tcPr>
          <w:p w:rsidR="0029161D" w:rsidRPr="00B26BAF" w:rsidRDefault="0029161D" w:rsidP="006520C7">
            <w:pPr>
              <w:jc w:val="center"/>
            </w:pPr>
            <w:r w:rsidRPr="00AA1B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ВНД</w:t>
            </w:r>
          </w:p>
        </w:tc>
      </w:tr>
      <w:tr w:rsidR="0029161D" w:rsidRPr="00B26BAF" w:rsidTr="00081943">
        <w:trPr>
          <w:trHeight w:val="253"/>
          <w:jc w:val="center"/>
        </w:trPr>
        <w:tc>
          <w:tcPr>
            <w:tcW w:w="3289" w:type="pct"/>
          </w:tcPr>
          <w:p w:rsidR="0029161D" w:rsidRPr="00471CA5" w:rsidRDefault="0029161D" w:rsidP="00081943">
            <w:pPr>
              <w:widowControl/>
              <w:autoSpaceDE/>
              <w:autoSpaceDN/>
              <w:adjustRightInd/>
              <w:ind w:left="5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нарушениями опорно-двигательного аппарата (далее – О)</w:t>
            </w:r>
          </w:p>
        </w:tc>
        <w:tc>
          <w:tcPr>
            <w:tcW w:w="1711" w:type="pct"/>
          </w:tcPr>
          <w:p w:rsidR="0029161D" w:rsidRPr="00B26BAF" w:rsidRDefault="0029161D" w:rsidP="006520C7">
            <w:pPr>
              <w:jc w:val="center"/>
            </w:pPr>
            <w:r w:rsidRPr="00AA1B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ВНД</w:t>
            </w:r>
          </w:p>
        </w:tc>
      </w:tr>
      <w:tr w:rsidR="0029161D" w:rsidRPr="00B26BAF" w:rsidTr="00081943">
        <w:trPr>
          <w:jc w:val="center"/>
        </w:trPr>
        <w:tc>
          <w:tcPr>
            <w:tcW w:w="3289" w:type="pct"/>
          </w:tcPr>
          <w:p w:rsidR="0029161D" w:rsidRPr="00471CA5" w:rsidRDefault="0029161D" w:rsidP="00081943">
            <w:pPr>
              <w:widowControl/>
              <w:autoSpaceDE/>
              <w:autoSpaceDN/>
              <w:adjustRightInd/>
              <w:ind w:left="5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нарушениями зрения (далее – С)</w:t>
            </w:r>
          </w:p>
        </w:tc>
        <w:tc>
          <w:tcPr>
            <w:tcW w:w="1711" w:type="pct"/>
          </w:tcPr>
          <w:p w:rsidR="0029161D" w:rsidRPr="00B26BAF" w:rsidRDefault="0029161D" w:rsidP="006520C7">
            <w:pPr>
              <w:jc w:val="center"/>
            </w:pPr>
            <w:r w:rsidRPr="00AA1B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ВНД</w:t>
            </w:r>
          </w:p>
        </w:tc>
      </w:tr>
      <w:tr w:rsidR="0029161D" w:rsidRPr="00B26BAF" w:rsidTr="00081943">
        <w:trPr>
          <w:jc w:val="center"/>
        </w:trPr>
        <w:tc>
          <w:tcPr>
            <w:tcW w:w="3289" w:type="pct"/>
          </w:tcPr>
          <w:p w:rsidR="0029161D" w:rsidRPr="00471CA5" w:rsidRDefault="0029161D" w:rsidP="00081943">
            <w:pPr>
              <w:widowControl/>
              <w:autoSpaceDE/>
              <w:autoSpaceDN/>
              <w:adjustRightInd/>
              <w:ind w:left="5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нарушениями слуха (далее – Г)</w:t>
            </w:r>
          </w:p>
        </w:tc>
        <w:tc>
          <w:tcPr>
            <w:tcW w:w="1711" w:type="pct"/>
          </w:tcPr>
          <w:p w:rsidR="0029161D" w:rsidRPr="00B26BAF" w:rsidRDefault="0029161D" w:rsidP="006520C7">
            <w:pPr>
              <w:jc w:val="center"/>
            </w:pPr>
            <w:r w:rsidRPr="00AA1B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ВНД</w:t>
            </w:r>
          </w:p>
        </w:tc>
      </w:tr>
      <w:tr w:rsidR="0029161D" w:rsidRPr="00B26BAF" w:rsidTr="00081943">
        <w:trPr>
          <w:jc w:val="center"/>
        </w:trPr>
        <w:tc>
          <w:tcPr>
            <w:tcW w:w="3289" w:type="pct"/>
          </w:tcPr>
          <w:p w:rsidR="0029161D" w:rsidRPr="00471CA5" w:rsidRDefault="0029161D" w:rsidP="00081943">
            <w:pPr>
              <w:widowControl/>
              <w:autoSpaceDE/>
              <w:autoSpaceDN/>
              <w:adjustRightInd/>
              <w:ind w:left="5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 нарушениями умственного развития </w:t>
            </w: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(далее – У)</w:t>
            </w:r>
          </w:p>
        </w:tc>
        <w:tc>
          <w:tcPr>
            <w:tcW w:w="1711" w:type="pct"/>
          </w:tcPr>
          <w:p w:rsidR="0029161D" w:rsidRPr="00B26BAF" w:rsidRDefault="0029161D" w:rsidP="006520C7">
            <w:pPr>
              <w:jc w:val="center"/>
            </w:pPr>
            <w:r w:rsidRPr="00AA1B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ВНД</w:t>
            </w:r>
          </w:p>
        </w:tc>
      </w:tr>
    </w:tbl>
    <w:p w:rsidR="0029161D" w:rsidRPr="00471CA5" w:rsidRDefault="0029161D" w:rsidP="00471CA5">
      <w:pPr>
        <w:widowControl/>
        <w:autoSpaceDE/>
        <w:autoSpaceDN/>
        <w:adjustRightInd/>
        <w:ind w:firstLine="7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Pr="00471CA5" w:rsidRDefault="0029161D" w:rsidP="00471CA5">
      <w:pPr>
        <w:widowControl/>
        <w:autoSpaceDE/>
        <w:autoSpaceDN/>
        <w:adjustRightInd/>
        <w:ind w:firstLine="7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** Указывается один из уровней организации доступности объекта для инвалидов  и других маломобильных групп населения: </w:t>
      </w:r>
    </w:p>
    <w:p w:rsidR="0029161D" w:rsidRPr="00471CA5" w:rsidRDefault="0029161D" w:rsidP="00471CA5">
      <w:pPr>
        <w:widowControl/>
        <w:autoSpaceDE/>
        <w:autoSpaceDN/>
        <w:adjustRightInd/>
        <w:ind w:firstLine="7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А - доступность всех зон и помещений универсальная, объект доступен полностью; </w:t>
      </w:r>
    </w:p>
    <w:p w:rsidR="0029161D" w:rsidRPr="00471CA5" w:rsidRDefault="0029161D" w:rsidP="00471CA5">
      <w:pPr>
        <w:widowControl/>
        <w:autoSpaceDE/>
        <w:autoSpaceDN/>
        <w:adjustRightInd/>
        <w:ind w:firstLine="7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Б - доступны специально выделенные участки и помещения; </w:t>
      </w:r>
    </w:p>
    <w:p w:rsidR="0029161D" w:rsidRPr="00471CA5" w:rsidRDefault="0029161D" w:rsidP="00471CA5">
      <w:pPr>
        <w:widowControl/>
        <w:autoSpaceDE/>
        <w:autoSpaceDN/>
        <w:adjustRightInd/>
        <w:ind w:firstLine="7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ДУ - доступность условная, требуется дополнительная помощь сотрудника соответствующей организации; услуги предоставляются на дому, дистанционно; </w:t>
      </w:r>
    </w:p>
    <w:p w:rsidR="0029161D" w:rsidRPr="00471CA5" w:rsidRDefault="0029161D" w:rsidP="00471CA5">
      <w:pPr>
        <w:widowControl/>
        <w:autoSpaceDE/>
        <w:autoSpaceDN/>
        <w:adjustRightInd/>
        <w:ind w:firstLine="7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>ВНД - не организована доступность объекта.</w:t>
      </w:r>
    </w:p>
    <w:p w:rsidR="0029161D" w:rsidRPr="00471CA5" w:rsidRDefault="0029161D" w:rsidP="00471CA5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Pr="00471CA5" w:rsidRDefault="0029161D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>3.4. Состояние доступности основных структурно-функциональных зон</w:t>
      </w:r>
    </w:p>
    <w:p w:rsidR="0029161D" w:rsidRPr="00471CA5" w:rsidRDefault="0029161D" w:rsidP="00471CA5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02"/>
        <w:gridCol w:w="6253"/>
        <w:gridCol w:w="3366"/>
      </w:tblGrid>
      <w:tr w:rsidR="0029161D" w:rsidRPr="00B26BAF" w:rsidTr="00081943">
        <w:trPr>
          <w:trHeight w:val="389"/>
        </w:trPr>
        <w:tc>
          <w:tcPr>
            <w:tcW w:w="385" w:type="pct"/>
          </w:tcPr>
          <w:p w:rsidR="0029161D" w:rsidRPr="00471CA5" w:rsidRDefault="0029161D" w:rsidP="0008194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№</w:t>
            </w:r>
          </w:p>
          <w:p w:rsidR="0029161D" w:rsidRPr="00471CA5" w:rsidRDefault="0029161D" w:rsidP="0008194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3000" w:type="pct"/>
          </w:tcPr>
          <w:p w:rsidR="0029161D" w:rsidRPr="00471CA5" w:rsidRDefault="0029161D" w:rsidP="0008194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Основные структурно-функциональные зоны</w:t>
            </w:r>
          </w:p>
        </w:tc>
        <w:tc>
          <w:tcPr>
            <w:tcW w:w="1615" w:type="pct"/>
          </w:tcPr>
          <w:p w:rsidR="0029161D" w:rsidRPr="00471CA5" w:rsidRDefault="0029161D" w:rsidP="0008194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доступности объекта, в том числе для основных категорий инвалидов***</w:t>
            </w:r>
          </w:p>
        </w:tc>
      </w:tr>
      <w:tr w:rsidR="0029161D" w:rsidRPr="00B26BAF" w:rsidTr="00081943">
        <w:tc>
          <w:tcPr>
            <w:tcW w:w="385" w:type="pct"/>
          </w:tcPr>
          <w:p w:rsidR="0029161D" w:rsidRPr="00471CA5" w:rsidRDefault="0029161D" w:rsidP="0008194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3000" w:type="pct"/>
          </w:tcPr>
          <w:p w:rsidR="0029161D" w:rsidRPr="00471CA5" w:rsidRDefault="0029161D" w:rsidP="00081943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Территория, прилегающая к зданию (участок)</w:t>
            </w:r>
          </w:p>
        </w:tc>
        <w:tc>
          <w:tcPr>
            <w:tcW w:w="1615" w:type="pct"/>
          </w:tcPr>
          <w:p w:rsidR="0029161D" w:rsidRPr="00B26BAF" w:rsidRDefault="0029161D" w:rsidP="006520C7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ДП-В</w:t>
            </w:r>
          </w:p>
        </w:tc>
      </w:tr>
      <w:tr w:rsidR="0029161D" w:rsidRPr="00B26BAF" w:rsidTr="00081943">
        <w:tc>
          <w:tcPr>
            <w:tcW w:w="385" w:type="pct"/>
          </w:tcPr>
          <w:p w:rsidR="0029161D" w:rsidRPr="00471CA5" w:rsidRDefault="0029161D" w:rsidP="0008194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3000" w:type="pct"/>
          </w:tcPr>
          <w:p w:rsidR="0029161D" w:rsidRPr="00471CA5" w:rsidRDefault="0029161D" w:rsidP="00081943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Вход (входы) в здание</w:t>
            </w:r>
          </w:p>
        </w:tc>
        <w:tc>
          <w:tcPr>
            <w:tcW w:w="1615" w:type="pct"/>
          </w:tcPr>
          <w:p w:rsidR="0029161D" w:rsidRPr="00B26BAF" w:rsidRDefault="0029161D" w:rsidP="006520C7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ДУ</w:t>
            </w:r>
          </w:p>
        </w:tc>
      </w:tr>
      <w:tr w:rsidR="0029161D" w:rsidRPr="00B26BAF" w:rsidTr="00081943">
        <w:tc>
          <w:tcPr>
            <w:tcW w:w="385" w:type="pct"/>
          </w:tcPr>
          <w:p w:rsidR="0029161D" w:rsidRPr="00471CA5" w:rsidRDefault="0029161D" w:rsidP="0008194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3000" w:type="pct"/>
          </w:tcPr>
          <w:p w:rsidR="0029161D" w:rsidRPr="00471CA5" w:rsidRDefault="0029161D" w:rsidP="00081943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Путь (пути) движения внутри здания (в том числе пути эвакуации)</w:t>
            </w:r>
          </w:p>
        </w:tc>
        <w:tc>
          <w:tcPr>
            <w:tcW w:w="1615" w:type="pct"/>
          </w:tcPr>
          <w:p w:rsidR="0029161D" w:rsidRPr="00B26BAF" w:rsidRDefault="0029161D" w:rsidP="006520C7">
            <w:pPr>
              <w:jc w:val="center"/>
            </w:pPr>
            <w:r w:rsidRPr="00CA475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ВНД</w:t>
            </w:r>
          </w:p>
        </w:tc>
      </w:tr>
      <w:tr w:rsidR="0029161D" w:rsidRPr="00B26BAF" w:rsidTr="00081943">
        <w:tc>
          <w:tcPr>
            <w:tcW w:w="385" w:type="pct"/>
          </w:tcPr>
          <w:p w:rsidR="0029161D" w:rsidRPr="00471CA5" w:rsidRDefault="0029161D" w:rsidP="0008194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3000" w:type="pct"/>
          </w:tcPr>
          <w:p w:rsidR="0029161D" w:rsidRPr="00471CA5" w:rsidRDefault="0029161D" w:rsidP="00081943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Зона целевого назначения здания (целевого посещения объекта)</w:t>
            </w:r>
          </w:p>
        </w:tc>
        <w:tc>
          <w:tcPr>
            <w:tcW w:w="1615" w:type="pct"/>
          </w:tcPr>
          <w:p w:rsidR="0029161D" w:rsidRPr="00B26BAF" w:rsidRDefault="0029161D" w:rsidP="006520C7">
            <w:pPr>
              <w:jc w:val="center"/>
            </w:pPr>
            <w:r w:rsidRPr="00CA475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ВНД</w:t>
            </w:r>
          </w:p>
        </w:tc>
      </w:tr>
      <w:tr w:rsidR="0029161D" w:rsidRPr="00B26BAF" w:rsidTr="00081943">
        <w:tc>
          <w:tcPr>
            <w:tcW w:w="385" w:type="pct"/>
          </w:tcPr>
          <w:p w:rsidR="0029161D" w:rsidRPr="00471CA5" w:rsidRDefault="0029161D" w:rsidP="0008194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3000" w:type="pct"/>
          </w:tcPr>
          <w:p w:rsidR="0029161D" w:rsidRPr="00471CA5" w:rsidRDefault="0029161D" w:rsidP="00081943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Санитарно-гигиенические помещения</w:t>
            </w:r>
          </w:p>
        </w:tc>
        <w:tc>
          <w:tcPr>
            <w:tcW w:w="1615" w:type="pct"/>
          </w:tcPr>
          <w:p w:rsidR="0029161D" w:rsidRPr="00B26BAF" w:rsidRDefault="0029161D" w:rsidP="006520C7">
            <w:pPr>
              <w:jc w:val="center"/>
            </w:pPr>
            <w:r w:rsidRPr="00CA475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ВНД</w:t>
            </w:r>
          </w:p>
        </w:tc>
      </w:tr>
      <w:tr w:rsidR="0029161D" w:rsidRPr="00B26BAF" w:rsidTr="00081943">
        <w:tc>
          <w:tcPr>
            <w:tcW w:w="385" w:type="pct"/>
          </w:tcPr>
          <w:p w:rsidR="0029161D" w:rsidRPr="00471CA5" w:rsidRDefault="0029161D" w:rsidP="0008194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3000" w:type="pct"/>
          </w:tcPr>
          <w:p w:rsidR="0029161D" w:rsidRPr="00471CA5" w:rsidRDefault="0029161D" w:rsidP="00081943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Система информации и связи (на всех зонах)</w:t>
            </w:r>
          </w:p>
        </w:tc>
        <w:tc>
          <w:tcPr>
            <w:tcW w:w="1615" w:type="pct"/>
          </w:tcPr>
          <w:p w:rsidR="0029161D" w:rsidRPr="00B26BAF" w:rsidRDefault="0029161D" w:rsidP="006520C7">
            <w:pPr>
              <w:jc w:val="center"/>
            </w:pPr>
            <w:r w:rsidRPr="00CA475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ВНД</w:t>
            </w:r>
          </w:p>
        </w:tc>
      </w:tr>
      <w:tr w:rsidR="0029161D" w:rsidRPr="00B26BAF" w:rsidTr="00081943">
        <w:tc>
          <w:tcPr>
            <w:tcW w:w="385" w:type="pct"/>
          </w:tcPr>
          <w:p w:rsidR="0029161D" w:rsidRPr="00471CA5" w:rsidRDefault="0029161D" w:rsidP="0008194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3000" w:type="pct"/>
          </w:tcPr>
          <w:p w:rsidR="0029161D" w:rsidRPr="00471CA5" w:rsidRDefault="0029161D" w:rsidP="00081943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Пути движения к объекту (от остановки транспорта)</w:t>
            </w:r>
          </w:p>
        </w:tc>
        <w:tc>
          <w:tcPr>
            <w:tcW w:w="1615" w:type="pct"/>
          </w:tcPr>
          <w:p w:rsidR="0029161D" w:rsidRPr="00B26BAF" w:rsidRDefault="0029161D" w:rsidP="006520C7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ДУ</w:t>
            </w:r>
          </w:p>
        </w:tc>
      </w:tr>
    </w:tbl>
    <w:p w:rsidR="0029161D" w:rsidRPr="00471CA5" w:rsidRDefault="0029161D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Pr="00471CA5" w:rsidRDefault="0029161D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*** Указывается один из уровней доступности объекта, в том числе для основных категорий инвалидов: </w:t>
      </w:r>
    </w:p>
    <w:p w:rsidR="0029161D" w:rsidRPr="00471CA5" w:rsidRDefault="0029161D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>ДП-В  - доступен</w:t>
      </w:r>
      <w:r w:rsidRPr="00471CA5">
        <w:rPr>
          <w:rFonts w:ascii="Times New Roman" w:hAnsi="Times New Roman" w:cs="Times New Roman"/>
          <w:sz w:val="24"/>
          <w:szCs w:val="24"/>
          <w:lang w:eastAsia="en-US"/>
        </w:rPr>
        <w:tab/>
        <w:t>полностью</w:t>
      </w:r>
      <w:r w:rsidRPr="00471CA5">
        <w:rPr>
          <w:rFonts w:ascii="Times New Roman" w:hAnsi="Times New Roman" w:cs="Times New Roman"/>
          <w:sz w:val="24"/>
          <w:szCs w:val="24"/>
          <w:lang w:eastAsia="en-US"/>
        </w:rPr>
        <w:tab/>
        <w:t xml:space="preserve">всем;  </w:t>
      </w:r>
      <w:r w:rsidRPr="00471CA5">
        <w:rPr>
          <w:rFonts w:ascii="Times New Roman" w:hAnsi="Times New Roman" w:cs="Times New Roman"/>
          <w:sz w:val="24"/>
          <w:szCs w:val="24"/>
          <w:lang w:eastAsia="en-US"/>
        </w:rPr>
        <w:br/>
        <w:t xml:space="preserve">         ДП-И (К, О, С, Г, У) – доступен полностью избирательно (указать категории инвалидов);  </w:t>
      </w:r>
    </w:p>
    <w:p w:rsidR="0029161D" w:rsidRPr="00471CA5" w:rsidRDefault="0029161D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ДЧ-В - доступен частично всем; </w:t>
      </w:r>
    </w:p>
    <w:p w:rsidR="0029161D" w:rsidRPr="00471CA5" w:rsidRDefault="0029161D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ДЧ-И (К, О, С, Г, У) – доступен частично избирательно (указать категории инвалидов); </w:t>
      </w:r>
    </w:p>
    <w:p w:rsidR="0029161D" w:rsidRPr="00471CA5" w:rsidRDefault="0029161D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ДУ - доступен условно; </w:t>
      </w:r>
    </w:p>
    <w:p w:rsidR="0029161D" w:rsidRPr="00471CA5" w:rsidRDefault="0029161D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>ВНД – временно недоступен.</w:t>
      </w:r>
    </w:p>
    <w:p w:rsidR="0029161D" w:rsidRPr="00471CA5" w:rsidRDefault="0029161D" w:rsidP="00471CA5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Pr="009C70B6" w:rsidRDefault="0029161D" w:rsidP="00DD403B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9C70B6">
        <w:rPr>
          <w:rFonts w:ascii="Times New Roman" w:hAnsi="Times New Roman" w:cs="Times New Roman"/>
          <w:sz w:val="24"/>
          <w:szCs w:val="24"/>
          <w:lang w:eastAsia="en-US"/>
        </w:rPr>
        <w:t>3.5.  Итоговое заключение о состоянии доступности объект</w:t>
      </w:r>
      <w:r>
        <w:rPr>
          <w:rFonts w:ascii="Times New Roman" w:hAnsi="Times New Roman" w:cs="Times New Roman"/>
          <w:sz w:val="24"/>
          <w:szCs w:val="24"/>
          <w:lang w:eastAsia="en-US"/>
        </w:rPr>
        <w:t>а: объект не доступен для инвалидов</w:t>
      </w:r>
    </w:p>
    <w:p w:rsidR="0029161D" w:rsidRPr="009C70B6" w:rsidRDefault="0029161D" w:rsidP="00471CA5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Pr="009C70B6" w:rsidRDefault="0029161D" w:rsidP="00DD403B">
      <w:pPr>
        <w:widowControl/>
        <w:autoSpaceDE/>
        <w:autoSpaceDN/>
        <w:adjustRightInd/>
        <w:rPr>
          <w:rFonts w:ascii="Times New Roman" w:hAnsi="Times New Roman" w:cs="Times New Roman"/>
          <w:b/>
          <w:i/>
          <w:sz w:val="24"/>
          <w:szCs w:val="24"/>
          <w:lang w:eastAsia="en-US"/>
        </w:rPr>
      </w:pPr>
      <w:r w:rsidRPr="009C70B6">
        <w:rPr>
          <w:rFonts w:ascii="Times New Roman" w:hAnsi="Times New Roman" w:cs="Times New Roman"/>
          <w:b/>
          <w:i/>
          <w:sz w:val="24"/>
          <w:szCs w:val="24"/>
          <w:lang w:eastAsia="en-US"/>
        </w:rPr>
        <w:t xml:space="preserve">3.6.  Состояние доступности предоставляемых на объекте услуг </w:t>
      </w:r>
    </w:p>
    <w:p w:rsidR="0029161D" w:rsidRPr="009C70B6" w:rsidRDefault="0029161D" w:rsidP="00471CA5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6130"/>
        <w:gridCol w:w="3474"/>
      </w:tblGrid>
      <w:tr w:rsidR="0029161D" w:rsidRPr="00B26BAF" w:rsidTr="00B26BAF">
        <w:tc>
          <w:tcPr>
            <w:tcW w:w="817" w:type="dxa"/>
          </w:tcPr>
          <w:p w:rsidR="0029161D" w:rsidRPr="00B26BAF" w:rsidRDefault="0029161D" w:rsidP="00B26BA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26BA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6130" w:type="dxa"/>
          </w:tcPr>
          <w:p w:rsidR="0029161D" w:rsidRPr="00B26BAF" w:rsidRDefault="0029161D" w:rsidP="00B26BA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26BA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услуги</w:t>
            </w:r>
          </w:p>
        </w:tc>
        <w:tc>
          <w:tcPr>
            <w:tcW w:w="3474" w:type="dxa"/>
          </w:tcPr>
          <w:p w:rsidR="0029161D" w:rsidRPr="00B26BAF" w:rsidRDefault="0029161D" w:rsidP="00B26BA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</w:pPr>
            <w:r w:rsidRPr="00B26BA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доступности услуги, в том числе для основных категорий инвалидов***</w:t>
            </w:r>
          </w:p>
        </w:tc>
      </w:tr>
      <w:tr w:rsidR="0029161D" w:rsidRPr="00B26BAF" w:rsidTr="00B26BAF">
        <w:tc>
          <w:tcPr>
            <w:tcW w:w="817" w:type="dxa"/>
          </w:tcPr>
          <w:p w:rsidR="0029161D" w:rsidRPr="00B26BAF" w:rsidRDefault="0029161D" w:rsidP="00B26BA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26BA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6130" w:type="dxa"/>
          </w:tcPr>
          <w:p w:rsidR="0029161D" w:rsidRPr="00B26BAF" w:rsidRDefault="0029161D" w:rsidP="00B26BA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26BA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Присмотр и уход</w:t>
            </w:r>
          </w:p>
        </w:tc>
        <w:tc>
          <w:tcPr>
            <w:tcW w:w="3474" w:type="dxa"/>
          </w:tcPr>
          <w:p w:rsidR="0029161D" w:rsidRPr="00B26BAF" w:rsidRDefault="0029161D" w:rsidP="00B26BA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26BA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ВНД</w:t>
            </w:r>
          </w:p>
        </w:tc>
      </w:tr>
      <w:tr w:rsidR="0029161D" w:rsidRPr="00B26BAF" w:rsidTr="00B26BAF">
        <w:tc>
          <w:tcPr>
            <w:tcW w:w="817" w:type="dxa"/>
          </w:tcPr>
          <w:p w:rsidR="0029161D" w:rsidRPr="00B26BAF" w:rsidRDefault="0029161D" w:rsidP="00B26BA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26BA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6130" w:type="dxa"/>
          </w:tcPr>
          <w:p w:rsidR="0029161D" w:rsidRPr="00B26BAF" w:rsidRDefault="0029161D" w:rsidP="00B26BA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74" w:type="dxa"/>
          </w:tcPr>
          <w:p w:rsidR="0029161D" w:rsidRPr="00B26BAF" w:rsidRDefault="0029161D" w:rsidP="00B26BA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29161D" w:rsidRPr="009C70B6" w:rsidRDefault="0029161D" w:rsidP="00DD403B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C70B6">
        <w:rPr>
          <w:rFonts w:ascii="Times New Roman" w:hAnsi="Times New Roman" w:cs="Times New Roman"/>
          <w:sz w:val="24"/>
          <w:szCs w:val="24"/>
          <w:lang w:eastAsia="en-US"/>
        </w:rPr>
        <w:t xml:space="preserve">***  Указывается один из уровней доступности услуги, в том числе для основных категорий инвалидов: </w:t>
      </w:r>
    </w:p>
    <w:p w:rsidR="0029161D" w:rsidRPr="009C70B6" w:rsidRDefault="0029161D" w:rsidP="00DD403B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C70B6">
        <w:rPr>
          <w:rFonts w:ascii="Times New Roman" w:hAnsi="Times New Roman" w:cs="Times New Roman"/>
          <w:sz w:val="24"/>
          <w:szCs w:val="24"/>
          <w:lang w:eastAsia="en-US"/>
        </w:rPr>
        <w:t>ДП-В  - доступен</w:t>
      </w:r>
      <w:r w:rsidRPr="009C70B6">
        <w:rPr>
          <w:rFonts w:ascii="Times New Roman" w:hAnsi="Times New Roman" w:cs="Times New Roman"/>
          <w:sz w:val="24"/>
          <w:szCs w:val="24"/>
          <w:lang w:eastAsia="en-US"/>
        </w:rPr>
        <w:tab/>
        <w:t>полностью</w:t>
      </w:r>
      <w:r w:rsidRPr="009C70B6">
        <w:rPr>
          <w:rFonts w:ascii="Times New Roman" w:hAnsi="Times New Roman" w:cs="Times New Roman"/>
          <w:sz w:val="24"/>
          <w:szCs w:val="24"/>
          <w:lang w:eastAsia="en-US"/>
        </w:rPr>
        <w:tab/>
        <w:t xml:space="preserve">всем;  </w:t>
      </w:r>
      <w:r w:rsidRPr="009C70B6">
        <w:rPr>
          <w:rFonts w:ascii="Times New Roman" w:hAnsi="Times New Roman" w:cs="Times New Roman"/>
          <w:sz w:val="24"/>
          <w:szCs w:val="24"/>
          <w:lang w:eastAsia="en-US"/>
        </w:rPr>
        <w:br/>
        <w:t xml:space="preserve">         ДП-И (К, О, С, Г, У) – доступен полностью избирательно (указать категории инвалидов);  </w:t>
      </w:r>
    </w:p>
    <w:p w:rsidR="0029161D" w:rsidRPr="009C70B6" w:rsidRDefault="0029161D" w:rsidP="00DD403B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C70B6">
        <w:rPr>
          <w:rFonts w:ascii="Times New Roman" w:hAnsi="Times New Roman" w:cs="Times New Roman"/>
          <w:sz w:val="24"/>
          <w:szCs w:val="24"/>
          <w:lang w:eastAsia="en-US"/>
        </w:rPr>
        <w:t xml:space="preserve">ДЧ-В - доступен частично всем; </w:t>
      </w:r>
    </w:p>
    <w:p w:rsidR="0029161D" w:rsidRPr="009C70B6" w:rsidRDefault="0029161D" w:rsidP="00DD403B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C70B6">
        <w:rPr>
          <w:rFonts w:ascii="Times New Roman" w:hAnsi="Times New Roman" w:cs="Times New Roman"/>
          <w:sz w:val="24"/>
          <w:szCs w:val="24"/>
          <w:lang w:eastAsia="en-US"/>
        </w:rPr>
        <w:t xml:space="preserve">ДЧ-И (К, О, С, Г, У) – доступен частично избирательно (указать категории инвалидов); </w:t>
      </w:r>
    </w:p>
    <w:p w:rsidR="0029161D" w:rsidRPr="009C70B6" w:rsidRDefault="0029161D" w:rsidP="00DD403B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C70B6">
        <w:rPr>
          <w:rFonts w:ascii="Times New Roman" w:hAnsi="Times New Roman" w:cs="Times New Roman"/>
          <w:sz w:val="24"/>
          <w:szCs w:val="24"/>
          <w:lang w:eastAsia="en-US"/>
        </w:rPr>
        <w:t xml:space="preserve">ДУ - доступен условно; </w:t>
      </w:r>
    </w:p>
    <w:p w:rsidR="0029161D" w:rsidRPr="009C70B6" w:rsidRDefault="0029161D" w:rsidP="00DD403B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C70B6">
        <w:rPr>
          <w:rFonts w:ascii="Times New Roman" w:hAnsi="Times New Roman" w:cs="Times New Roman"/>
          <w:sz w:val="24"/>
          <w:szCs w:val="24"/>
          <w:lang w:eastAsia="en-US"/>
        </w:rPr>
        <w:t>ВНД – временно недоступен.</w:t>
      </w:r>
    </w:p>
    <w:p w:rsidR="0029161D" w:rsidRPr="009C70B6" w:rsidRDefault="0029161D" w:rsidP="00DD403B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Pr="00DD403B" w:rsidRDefault="0029161D" w:rsidP="00DD403B">
      <w:pPr>
        <w:rPr>
          <w:rFonts w:ascii="Times New Roman" w:hAnsi="Times New Roman" w:cs="Times New Roman"/>
          <w:sz w:val="24"/>
          <w:szCs w:val="24"/>
          <w:lang w:eastAsia="en-US"/>
        </w:rPr>
      </w:pPr>
      <w:r w:rsidRPr="009C70B6">
        <w:rPr>
          <w:rFonts w:ascii="Times New Roman" w:hAnsi="Times New Roman" w:cs="Times New Roman"/>
          <w:i/>
          <w:sz w:val="24"/>
          <w:szCs w:val="24"/>
          <w:lang w:eastAsia="en-US"/>
        </w:rPr>
        <w:t>3.7.</w:t>
      </w:r>
      <w:r w:rsidRPr="009C70B6">
        <w:rPr>
          <w:rFonts w:ascii="Times New Roman" w:hAnsi="Times New Roman" w:cs="Times New Roman"/>
          <w:b/>
          <w:i/>
          <w:sz w:val="24"/>
          <w:szCs w:val="24"/>
          <w:lang w:eastAsia="en-US"/>
        </w:rPr>
        <w:t xml:space="preserve">Итоговое заключение о состоянии доступности на объекте предоставляемых услуг </w:t>
      </w:r>
      <w:r w:rsidRPr="009C70B6">
        <w:rPr>
          <w:rFonts w:ascii="Times New Roman" w:hAnsi="Times New Roman" w:cs="Times New Roman"/>
          <w:sz w:val="24"/>
          <w:szCs w:val="24"/>
          <w:lang w:eastAsia="en-US"/>
        </w:rPr>
        <w:t>______________________________</w:t>
      </w:r>
      <w:r>
        <w:rPr>
          <w:rFonts w:ascii="Times New Roman" w:hAnsi="Times New Roman" w:cs="Times New Roman"/>
          <w:sz w:val="24"/>
          <w:szCs w:val="24"/>
          <w:lang w:eastAsia="en-US"/>
        </w:rPr>
        <w:t>______________________________________________________</w:t>
      </w:r>
    </w:p>
    <w:p w:rsidR="0029161D" w:rsidRDefault="0029161D" w:rsidP="00D65EFB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Pr="00471CA5" w:rsidRDefault="0029161D" w:rsidP="00471CA5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4. Управленческое решение </w:t>
      </w:r>
    </w:p>
    <w:p w:rsidR="0029161D" w:rsidRPr="00471CA5" w:rsidRDefault="0029161D" w:rsidP="00471CA5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Pr="00471CA5" w:rsidRDefault="0029161D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>4.1. Рекомендации по адаптации основных структурных элементов объекта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62"/>
        <w:gridCol w:w="7093"/>
        <w:gridCol w:w="2566"/>
      </w:tblGrid>
      <w:tr w:rsidR="0029161D" w:rsidRPr="00B26BAF" w:rsidTr="00081943">
        <w:trPr>
          <w:trHeight w:val="998"/>
        </w:trPr>
        <w:tc>
          <w:tcPr>
            <w:tcW w:w="366" w:type="pct"/>
          </w:tcPr>
          <w:p w:rsidR="0029161D" w:rsidRPr="00471CA5" w:rsidRDefault="0029161D" w:rsidP="00081943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№</w:t>
            </w:r>
          </w:p>
          <w:p w:rsidR="0029161D" w:rsidRPr="00471CA5" w:rsidRDefault="0029161D" w:rsidP="00081943">
            <w:pPr>
              <w:widowControl/>
              <w:autoSpaceDE/>
              <w:autoSpaceDN/>
              <w:adjustRightInd/>
              <w:spacing w:line="360" w:lineRule="auto"/>
              <w:ind w:right="-110" w:firstLine="2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3403" w:type="pct"/>
          </w:tcPr>
          <w:p w:rsidR="0029161D" w:rsidRPr="00471CA5" w:rsidRDefault="0029161D" w:rsidP="00081943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Основные структурно-функциональные зоны объекта</w:t>
            </w:r>
          </w:p>
        </w:tc>
        <w:tc>
          <w:tcPr>
            <w:tcW w:w="1231" w:type="pct"/>
            <w:vAlign w:val="center"/>
          </w:tcPr>
          <w:p w:rsidR="0029161D" w:rsidRPr="00471CA5" w:rsidRDefault="0029161D" w:rsidP="00081943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Рекомендации по адаптации объекта (вид работы)****</w:t>
            </w:r>
          </w:p>
        </w:tc>
      </w:tr>
      <w:tr w:rsidR="0029161D" w:rsidRPr="00B26BAF" w:rsidTr="00081943">
        <w:trPr>
          <w:trHeight w:val="276"/>
        </w:trPr>
        <w:tc>
          <w:tcPr>
            <w:tcW w:w="366" w:type="pct"/>
          </w:tcPr>
          <w:p w:rsidR="0029161D" w:rsidRPr="00471CA5" w:rsidRDefault="0029161D" w:rsidP="00081943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3403" w:type="pct"/>
            <w:vAlign w:val="center"/>
          </w:tcPr>
          <w:p w:rsidR="0029161D" w:rsidRPr="00471CA5" w:rsidRDefault="0029161D" w:rsidP="00081943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Территория, прилегающая к зданию (участок)</w:t>
            </w:r>
          </w:p>
        </w:tc>
        <w:tc>
          <w:tcPr>
            <w:tcW w:w="1231" w:type="pct"/>
            <w:vAlign w:val="center"/>
          </w:tcPr>
          <w:p w:rsidR="0029161D" w:rsidRPr="00471CA5" w:rsidRDefault="0029161D" w:rsidP="00081943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необходим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текущий </w:t>
            </w: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ремонт</w:t>
            </w:r>
          </w:p>
        </w:tc>
      </w:tr>
      <w:tr w:rsidR="0029161D" w:rsidRPr="00B26BAF" w:rsidTr="00DA20D9">
        <w:trPr>
          <w:trHeight w:val="276"/>
        </w:trPr>
        <w:tc>
          <w:tcPr>
            <w:tcW w:w="366" w:type="pct"/>
          </w:tcPr>
          <w:p w:rsidR="0029161D" w:rsidRPr="00471CA5" w:rsidRDefault="0029161D" w:rsidP="00081943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3403" w:type="pct"/>
            <w:vAlign w:val="center"/>
          </w:tcPr>
          <w:p w:rsidR="0029161D" w:rsidRPr="00471CA5" w:rsidRDefault="0029161D" w:rsidP="00081943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Вход (входы) в здание</w:t>
            </w:r>
          </w:p>
        </w:tc>
        <w:tc>
          <w:tcPr>
            <w:tcW w:w="1231" w:type="pct"/>
          </w:tcPr>
          <w:p w:rsidR="0029161D" w:rsidRPr="00B26BAF" w:rsidRDefault="0029161D" w:rsidP="00D65EFB">
            <w:pPr>
              <w:jc w:val="center"/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необходим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текущий </w:t>
            </w: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ремонт</w:t>
            </w:r>
          </w:p>
        </w:tc>
      </w:tr>
      <w:tr w:rsidR="0029161D" w:rsidRPr="00B26BAF" w:rsidTr="00DA20D9">
        <w:trPr>
          <w:trHeight w:val="276"/>
        </w:trPr>
        <w:tc>
          <w:tcPr>
            <w:tcW w:w="366" w:type="pct"/>
          </w:tcPr>
          <w:p w:rsidR="0029161D" w:rsidRPr="00471CA5" w:rsidRDefault="0029161D" w:rsidP="00081943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3403" w:type="pct"/>
            <w:vAlign w:val="center"/>
          </w:tcPr>
          <w:p w:rsidR="0029161D" w:rsidRPr="00471CA5" w:rsidRDefault="0029161D" w:rsidP="00081943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Путь (пути) движения внутри здания (в том числе пути эвакуации)</w:t>
            </w:r>
          </w:p>
        </w:tc>
        <w:tc>
          <w:tcPr>
            <w:tcW w:w="1231" w:type="pct"/>
          </w:tcPr>
          <w:p w:rsidR="0029161D" w:rsidRPr="00B26BAF" w:rsidRDefault="0029161D" w:rsidP="00D65EF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Необходим текущий ремонт</w:t>
            </w:r>
          </w:p>
        </w:tc>
      </w:tr>
      <w:tr w:rsidR="0029161D" w:rsidRPr="00B26BAF" w:rsidTr="00DA20D9">
        <w:trPr>
          <w:trHeight w:val="276"/>
        </w:trPr>
        <w:tc>
          <w:tcPr>
            <w:tcW w:w="366" w:type="pct"/>
          </w:tcPr>
          <w:p w:rsidR="0029161D" w:rsidRPr="00471CA5" w:rsidRDefault="0029161D" w:rsidP="00081943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3403" w:type="pct"/>
            <w:vAlign w:val="center"/>
          </w:tcPr>
          <w:p w:rsidR="0029161D" w:rsidRPr="00471CA5" w:rsidRDefault="0029161D" w:rsidP="00081943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Зона целевого назначения здания (целевого посещения объекта)</w:t>
            </w:r>
          </w:p>
        </w:tc>
        <w:tc>
          <w:tcPr>
            <w:tcW w:w="1231" w:type="pct"/>
          </w:tcPr>
          <w:p w:rsidR="0029161D" w:rsidRPr="00B26BAF" w:rsidRDefault="0029161D" w:rsidP="00D65EFB">
            <w:pPr>
              <w:jc w:val="center"/>
            </w:pPr>
            <w:r w:rsidRPr="00601A1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технические решения невозможны</w:t>
            </w:r>
          </w:p>
        </w:tc>
      </w:tr>
      <w:tr w:rsidR="0029161D" w:rsidRPr="00B26BAF" w:rsidTr="00DA20D9">
        <w:trPr>
          <w:trHeight w:val="276"/>
        </w:trPr>
        <w:tc>
          <w:tcPr>
            <w:tcW w:w="366" w:type="pct"/>
          </w:tcPr>
          <w:p w:rsidR="0029161D" w:rsidRPr="00471CA5" w:rsidRDefault="0029161D" w:rsidP="00081943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3403" w:type="pct"/>
            <w:vAlign w:val="center"/>
          </w:tcPr>
          <w:p w:rsidR="0029161D" w:rsidRPr="00471CA5" w:rsidRDefault="0029161D" w:rsidP="00081943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Санитарно-гигиенические помещения</w:t>
            </w:r>
          </w:p>
        </w:tc>
        <w:tc>
          <w:tcPr>
            <w:tcW w:w="1231" w:type="pct"/>
          </w:tcPr>
          <w:p w:rsidR="0029161D" w:rsidRPr="00B26BAF" w:rsidRDefault="0029161D" w:rsidP="00D65EF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Необходим капитальный ремонт</w:t>
            </w:r>
          </w:p>
        </w:tc>
      </w:tr>
      <w:tr w:rsidR="0029161D" w:rsidRPr="00B26BAF" w:rsidTr="00DA20D9">
        <w:trPr>
          <w:trHeight w:val="276"/>
        </w:trPr>
        <w:tc>
          <w:tcPr>
            <w:tcW w:w="366" w:type="pct"/>
          </w:tcPr>
          <w:p w:rsidR="0029161D" w:rsidRPr="00471CA5" w:rsidRDefault="0029161D" w:rsidP="00081943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3403" w:type="pct"/>
            <w:vAlign w:val="center"/>
          </w:tcPr>
          <w:p w:rsidR="0029161D" w:rsidRPr="00471CA5" w:rsidRDefault="0029161D" w:rsidP="00081943">
            <w:pPr>
              <w:widowControl/>
              <w:autoSpaceDE/>
              <w:autoSpaceDN/>
              <w:adjustRightInd/>
              <w:ind w:firstLine="26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Система информации на объекте (на всех зонах)</w:t>
            </w:r>
          </w:p>
        </w:tc>
        <w:tc>
          <w:tcPr>
            <w:tcW w:w="1231" w:type="pct"/>
          </w:tcPr>
          <w:p w:rsidR="0029161D" w:rsidRPr="00B26BAF" w:rsidRDefault="0029161D" w:rsidP="00D65EFB">
            <w:pPr>
              <w:jc w:val="center"/>
            </w:pPr>
            <w:r w:rsidRPr="00601A1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технические решения невозможны</w:t>
            </w:r>
          </w:p>
        </w:tc>
      </w:tr>
      <w:tr w:rsidR="0029161D" w:rsidRPr="00B26BAF" w:rsidTr="00DA20D9">
        <w:trPr>
          <w:trHeight w:val="276"/>
        </w:trPr>
        <w:tc>
          <w:tcPr>
            <w:tcW w:w="366" w:type="pct"/>
          </w:tcPr>
          <w:p w:rsidR="0029161D" w:rsidRPr="00471CA5" w:rsidRDefault="0029161D" w:rsidP="00081943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3403" w:type="pct"/>
            <w:vAlign w:val="center"/>
          </w:tcPr>
          <w:p w:rsidR="0029161D" w:rsidRPr="00471CA5" w:rsidRDefault="0029161D" w:rsidP="00081943">
            <w:pPr>
              <w:widowControl/>
              <w:autoSpaceDE/>
              <w:autoSpaceDN/>
              <w:adjustRightInd/>
              <w:ind w:firstLine="26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Пути движения  к объекту (от остановки транспорта)</w:t>
            </w:r>
          </w:p>
        </w:tc>
        <w:tc>
          <w:tcPr>
            <w:tcW w:w="1231" w:type="pct"/>
          </w:tcPr>
          <w:p w:rsidR="0029161D" w:rsidRPr="00B26BAF" w:rsidRDefault="0029161D" w:rsidP="00D65EFB">
            <w:pPr>
              <w:jc w:val="center"/>
            </w:pPr>
            <w:r w:rsidRPr="00601A1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технические решения невозможны</w:t>
            </w:r>
          </w:p>
        </w:tc>
      </w:tr>
      <w:tr w:rsidR="0029161D" w:rsidRPr="00B26BAF" w:rsidTr="00DA20D9">
        <w:trPr>
          <w:trHeight w:val="276"/>
        </w:trPr>
        <w:tc>
          <w:tcPr>
            <w:tcW w:w="366" w:type="pct"/>
          </w:tcPr>
          <w:p w:rsidR="0029161D" w:rsidRPr="00471CA5" w:rsidRDefault="0029161D" w:rsidP="00081943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3403" w:type="pct"/>
            <w:vAlign w:val="center"/>
          </w:tcPr>
          <w:p w:rsidR="0029161D" w:rsidRPr="00471CA5" w:rsidRDefault="0029161D" w:rsidP="00081943">
            <w:pPr>
              <w:widowControl/>
              <w:autoSpaceDE/>
              <w:autoSpaceDN/>
              <w:adjustRightInd/>
              <w:ind w:firstLine="26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 зоны и участки</w:t>
            </w:r>
          </w:p>
        </w:tc>
        <w:tc>
          <w:tcPr>
            <w:tcW w:w="1231" w:type="pct"/>
          </w:tcPr>
          <w:p w:rsidR="0029161D" w:rsidRPr="00B26BAF" w:rsidRDefault="0029161D" w:rsidP="00D65EFB">
            <w:pPr>
              <w:jc w:val="center"/>
            </w:pPr>
            <w:r w:rsidRPr="00601A1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технические решения невозможны</w:t>
            </w:r>
          </w:p>
        </w:tc>
      </w:tr>
    </w:tbl>
    <w:p w:rsidR="0029161D" w:rsidRPr="00471CA5" w:rsidRDefault="0029161D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>**** Указывается один из вариантов видов работ: не нуждается в адаптации; необходим ремонт (текущий, капитальный); требуется индивидуальное решение с использованием технических средств реабилитации; технические решения невозможны – организация альтернативной формы обслуживания.</w:t>
      </w:r>
    </w:p>
    <w:p w:rsidR="0029161D" w:rsidRDefault="0029161D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Pr="009C70B6" w:rsidRDefault="0029161D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C70B6">
        <w:rPr>
          <w:rFonts w:ascii="Times New Roman" w:hAnsi="Times New Roman" w:cs="Times New Roman"/>
          <w:sz w:val="24"/>
          <w:szCs w:val="24"/>
          <w:lang w:eastAsia="en-US"/>
        </w:rPr>
        <w:t>4.2. Период проведения работ __________________________________</w:t>
      </w:r>
      <w:r>
        <w:rPr>
          <w:rFonts w:ascii="Times New Roman" w:hAnsi="Times New Roman" w:cs="Times New Roman"/>
          <w:sz w:val="24"/>
          <w:szCs w:val="24"/>
          <w:lang w:eastAsia="en-US"/>
        </w:rPr>
        <w:t>__________________</w:t>
      </w:r>
    </w:p>
    <w:p w:rsidR="0029161D" w:rsidRPr="009C70B6" w:rsidRDefault="0029161D" w:rsidP="00471CA5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C70B6">
        <w:rPr>
          <w:rFonts w:ascii="Times New Roman" w:hAnsi="Times New Roman" w:cs="Times New Roman"/>
          <w:sz w:val="24"/>
          <w:szCs w:val="24"/>
          <w:lang w:eastAsia="en-US"/>
        </w:rPr>
        <w:t>в рамках исполнения _____________________________________________</w:t>
      </w:r>
      <w:r>
        <w:rPr>
          <w:rFonts w:ascii="Times New Roman" w:hAnsi="Times New Roman" w:cs="Times New Roman"/>
          <w:sz w:val="24"/>
          <w:szCs w:val="24"/>
          <w:lang w:eastAsia="en-US"/>
        </w:rPr>
        <w:t>____________________</w:t>
      </w:r>
    </w:p>
    <w:p w:rsidR="0029161D" w:rsidRPr="009C70B6" w:rsidRDefault="0029161D" w:rsidP="00471CA5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C70B6">
        <w:rPr>
          <w:rFonts w:ascii="Times New Roman" w:hAnsi="Times New Roman" w:cs="Times New Roman"/>
          <w:sz w:val="24"/>
          <w:szCs w:val="24"/>
          <w:lang w:eastAsia="en-US"/>
        </w:rPr>
        <w:tab/>
      </w:r>
      <w:r w:rsidRPr="009C70B6">
        <w:rPr>
          <w:rFonts w:ascii="Times New Roman" w:hAnsi="Times New Roman" w:cs="Times New Roman"/>
          <w:sz w:val="24"/>
          <w:szCs w:val="24"/>
          <w:lang w:eastAsia="en-US"/>
        </w:rPr>
        <w:tab/>
      </w:r>
      <w:r w:rsidRPr="009C70B6">
        <w:rPr>
          <w:rFonts w:ascii="Times New Roman" w:hAnsi="Times New Roman" w:cs="Times New Roman"/>
          <w:sz w:val="24"/>
          <w:szCs w:val="24"/>
          <w:lang w:eastAsia="en-US"/>
        </w:rPr>
        <w:tab/>
      </w:r>
      <w:r w:rsidRPr="009C70B6">
        <w:rPr>
          <w:rFonts w:ascii="Times New Roman" w:hAnsi="Times New Roman" w:cs="Times New Roman"/>
          <w:sz w:val="24"/>
          <w:szCs w:val="24"/>
          <w:lang w:eastAsia="en-US"/>
        </w:rPr>
        <w:tab/>
        <w:t>(указывается наименование документа (программы, плана))</w:t>
      </w:r>
    </w:p>
    <w:p w:rsidR="0029161D" w:rsidRPr="009C70B6" w:rsidRDefault="0029161D" w:rsidP="00471CA5">
      <w:pPr>
        <w:widowControl/>
        <w:autoSpaceDE/>
        <w:autoSpaceDN/>
        <w:adjustRightInd/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9C70B6">
        <w:rPr>
          <w:rFonts w:ascii="Times New Roman" w:hAnsi="Times New Roman" w:cs="Times New Roman"/>
          <w:sz w:val="24"/>
          <w:szCs w:val="24"/>
          <w:lang w:eastAsia="en-US"/>
        </w:rPr>
        <w:t>4.3. Ожидаемый результат после выполнения работ по адаптации объекта (по</w:t>
      </w:r>
      <w:r w:rsidRPr="009C70B6">
        <w:rPr>
          <w:rFonts w:ascii="Times New Roman" w:hAnsi="Times New Roman" w:cs="Times New Roman"/>
          <w:sz w:val="24"/>
          <w:szCs w:val="24"/>
          <w:lang w:eastAsia="en-US"/>
        </w:rPr>
        <w:tab/>
        <w:t>состоянию доступности объекта и предоставляемых на нем услуг) _____________</w:t>
      </w:r>
      <w:r w:rsidRPr="009C70B6">
        <w:rPr>
          <w:rFonts w:ascii="Times New Roman" w:hAnsi="Times New Roman" w:cs="Times New Roman"/>
          <w:sz w:val="24"/>
          <w:szCs w:val="24"/>
          <w:lang w:eastAsia="en-US"/>
        </w:rPr>
        <w:softHyphen/>
      </w:r>
      <w:r w:rsidRPr="009C70B6">
        <w:rPr>
          <w:rFonts w:ascii="Times New Roman" w:hAnsi="Times New Roman" w:cs="Times New Roman"/>
          <w:sz w:val="24"/>
          <w:szCs w:val="24"/>
          <w:lang w:eastAsia="en-US"/>
        </w:rPr>
        <w:softHyphen/>
        <w:t>______</w:t>
      </w:r>
      <w:r>
        <w:rPr>
          <w:rFonts w:ascii="Times New Roman" w:hAnsi="Times New Roman" w:cs="Times New Roman"/>
          <w:sz w:val="24"/>
          <w:szCs w:val="24"/>
          <w:lang w:eastAsia="en-US"/>
        </w:rPr>
        <w:t>__</w:t>
      </w:r>
    </w:p>
    <w:p w:rsidR="0029161D" w:rsidRPr="00471CA5" w:rsidRDefault="0029161D" w:rsidP="00471CA5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  <w:lang w:eastAsia="en-US"/>
        </w:rPr>
      </w:pPr>
      <w:r w:rsidRPr="009C70B6">
        <w:rPr>
          <w:rFonts w:ascii="Times New Roman" w:hAnsi="Times New Roman" w:cs="Times New Roman"/>
          <w:sz w:val="24"/>
          <w:szCs w:val="24"/>
          <w:lang w:eastAsia="en-US"/>
        </w:rPr>
        <w:t xml:space="preserve">         Оценка результата исполнения программы, плана (по состоянию доступности) ______________________________________________________</w:t>
      </w:r>
    </w:p>
    <w:p w:rsidR="0029161D" w:rsidRPr="00471CA5" w:rsidRDefault="0029161D" w:rsidP="00471CA5">
      <w:pPr>
        <w:widowControl/>
        <w:autoSpaceDE/>
        <w:autoSpaceDN/>
        <w:adjustRightInd/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4.4. Для принятия решения </w:t>
      </w:r>
      <w:r w:rsidRPr="00D65EFB">
        <w:rPr>
          <w:rFonts w:ascii="Times New Roman" w:hAnsi="Times New Roman" w:cs="Times New Roman"/>
          <w:sz w:val="24"/>
          <w:szCs w:val="24"/>
          <w:u w:val="single"/>
          <w:lang w:eastAsia="en-US"/>
        </w:rPr>
        <w:t>требуется</w:t>
      </w:r>
      <w:r w:rsidRPr="00471CA5">
        <w:rPr>
          <w:rFonts w:ascii="Times New Roman" w:hAnsi="Times New Roman" w:cs="Times New Roman"/>
          <w:sz w:val="24"/>
          <w:szCs w:val="24"/>
          <w:lang w:eastAsia="en-US"/>
        </w:rPr>
        <w:t>, не требуется (нужное подчеркнуть) согласование ________________________________________</w:t>
      </w:r>
      <w:r>
        <w:rPr>
          <w:rFonts w:ascii="Times New Roman" w:hAnsi="Times New Roman" w:cs="Times New Roman"/>
          <w:sz w:val="24"/>
          <w:szCs w:val="24"/>
          <w:lang w:eastAsia="en-US"/>
        </w:rPr>
        <w:t>_____________________________________________</w:t>
      </w:r>
    </w:p>
    <w:p w:rsidR="0029161D" w:rsidRPr="00471CA5" w:rsidRDefault="0029161D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>Имеется заключение уполномоченной организации о состоянии доступности</w:t>
      </w:r>
      <w:r w:rsidRPr="00471CA5">
        <w:rPr>
          <w:rFonts w:ascii="Times New Roman" w:hAnsi="Times New Roman" w:cs="Times New Roman"/>
          <w:sz w:val="24"/>
          <w:szCs w:val="24"/>
          <w:lang w:eastAsia="en-US"/>
        </w:rPr>
        <w:tab/>
        <w:t>объекта</w:t>
      </w:r>
      <w:r w:rsidRPr="00821EBE">
        <w:rPr>
          <w:rFonts w:ascii="Times New Roman" w:hAnsi="Times New Roman" w:cs="Times New Roman"/>
          <w:sz w:val="24"/>
          <w:szCs w:val="24"/>
          <w:u w:val="single"/>
          <w:lang w:eastAsia="en-US"/>
        </w:rPr>
        <w:t>_______________________ нет ___________________________</w:t>
      </w: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                                (наименование документа и выдавшей его организации, дата)</w:t>
      </w:r>
    </w:p>
    <w:p w:rsidR="0029161D" w:rsidRPr="00471CA5" w:rsidRDefault="0029161D" w:rsidP="00471CA5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>__________________________________________________________________</w:t>
      </w:r>
    </w:p>
    <w:p w:rsidR="0029161D" w:rsidRPr="00821EBE" w:rsidRDefault="0029161D" w:rsidP="00821EBE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4.5. Информация размещена (обновлена) с использованием ресурса «Карта доступности субъекта Российской Федерации» </w:t>
      </w:r>
      <w:r w:rsidRPr="00821EBE">
        <w:rPr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___________________ </w:t>
      </w:r>
      <w:r w:rsidRPr="00821EBE">
        <w:rPr>
          <w:rFonts w:ascii="Times New Roman" w:hAnsi="Times New Roman" w:cs="Times New Roman"/>
          <w:sz w:val="24"/>
          <w:szCs w:val="24"/>
          <w:u w:val="single"/>
          <w:lang w:val="en-US" w:eastAsia="en-US"/>
        </w:rPr>
        <w:t>mdou</w:t>
      </w:r>
      <w:r w:rsidRPr="00821EBE">
        <w:rPr>
          <w:rFonts w:ascii="Times New Roman" w:hAnsi="Times New Roman" w:cs="Times New Roman"/>
          <w:sz w:val="24"/>
          <w:szCs w:val="24"/>
          <w:u w:val="single"/>
          <w:lang w:eastAsia="en-US"/>
        </w:rPr>
        <w:t>124.</w:t>
      </w:r>
      <w:r w:rsidRPr="00821EBE">
        <w:rPr>
          <w:rFonts w:ascii="Times New Roman" w:hAnsi="Times New Roman" w:cs="Times New Roman"/>
          <w:sz w:val="24"/>
          <w:szCs w:val="24"/>
          <w:u w:val="single"/>
          <w:lang w:val="en-US" w:eastAsia="en-US"/>
        </w:rPr>
        <w:t>edu</w:t>
      </w:r>
      <w:r w:rsidRPr="00821EBE">
        <w:rPr>
          <w:rFonts w:ascii="Times New Roman" w:hAnsi="Times New Roman" w:cs="Times New Roman"/>
          <w:sz w:val="24"/>
          <w:szCs w:val="24"/>
          <w:u w:val="single"/>
          <w:lang w:eastAsia="en-US"/>
        </w:rPr>
        <w:t>.</w:t>
      </w:r>
      <w:r w:rsidRPr="00821EBE">
        <w:rPr>
          <w:rFonts w:ascii="Times New Roman" w:hAnsi="Times New Roman" w:cs="Times New Roman"/>
          <w:sz w:val="24"/>
          <w:szCs w:val="24"/>
          <w:u w:val="single"/>
          <w:lang w:val="en-US" w:eastAsia="en-US"/>
        </w:rPr>
        <w:t>yar</w:t>
      </w:r>
      <w:r w:rsidRPr="00821EBE">
        <w:rPr>
          <w:rFonts w:ascii="Times New Roman" w:hAnsi="Times New Roman" w:cs="Times New Roman"/>
          <w:sz w:val="24"/>
          <w:szCs w:val="24"/>
          <w:u w:val="single"/>
          <w:lang w:eastAsia="en-US"/>
        </w:rPr>
        <w:t>.</w:t>
      </w:r>
      <w:r w:rsidRPr="00821EBE">
        <w:rPr>
          <w:rFonts w:ascii="Times New Roman" w:hAnsi="Times New Roman" w:cs="Times New Roman"/>
          <w:sz w:val="24"/>
          <w:szCs w:val="24"/>
          <w:u w:val="single"/>
          <w:lang w:val="en-US" w:eastAsia="en-US"/>
        </w:rPr>
        <w:t>ru</w:t>
      </w:r>
      <w:r w:rsidRPr="00821EBE">
        <w:rPr>
          <w:rFonts w:ascii="Times New Roman" w:hAnsi="Times New Roman" w:cs="Times New Roman"/>
          <w:sz w:val="24"/>
          <w:szCs w:val="24"/>
          <w:lang w:eastAsia="en-US"/>
        </w:rPr>
        <w:t>___________________</w:t>
      </w:r>
    </w:p>
    <w:p w:rsidR="0029161D" w:rsidRPr="00471CA5" w:rsidRDefault="0029161D" w:rsidP="00471CA5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 (адрес в  информационно-телекоммуникационной сети «Интернет», дата размещения)</w:t>
      </w:r>
    </w:p>
    <w:p w:rsidR="0029161D" w:rsidRPr="00471CA5" w:rsidRDefault="0029161D" w:rsidP="00471CA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29161D" w:rsidRPr="00471CA5" w:rsidRDefault="0029161D" w:rsidP="00471CA5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>5. Особые отметки</w:t>
      </w:r>
    </w:p>
    <w:p w:rsidR="0029161D" w:rsidRPr="00471CA5" w:rsidRDefault="0029161D" w:rsidP="00471CA5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Pr="00471CA5" w:rsidRDefault="0029161D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>Паспорт сформирован на основании:</w:t>
      </w:r>
    </w:p>
    <w:p w:rsidR="0029161D" w:rsidRPr="00471CA5" w:rsidRDefault="0029161D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анкеты </w:t>
      </w:r>
      <w:r>
        <w:rPr>
          <w:rFonts w:ascii="Times New Roman" w:hAnsi="Times New Roman" w:cs="Times New Roman"/>
          <w:sz w:val="24"/>
          <w:szCs w:val="24"/>
          <w:lang w:eastAsia="en-US"/>
        </w:rPr>
        <w:t>(информации об объекте) от «</w:t>
      </w:r>
      <w:r w:rsidRPr="00821EBE">
        <w:rPr>
          <w:rFonts w:ascii="Times New Roman" w:hAnsi="Times New Roman" w:cs="Times New Roman"/>
          <w:sz w:val="24"/>
          <w:szCs w:val="24"/>
          <w:lang w:eastAsia="en-US"/>
        </w:rPr>
        <w:t>___</w:t>
      </w:r>
      <w:r w:rsidRPr="00471CA5">
        <w:rPr>
          <w:rFonts w:ascii="Times New Roman" w:hAnsi="Times New Roman" w:cs="Times New Roman"/>
          <w:sz w:val="24"/>
          <w:szCs w:val="24"/>
          <w:lang w:eastAsia="en-US"/>
        </w:rPr>
        <w:t>» ______</w:t>
      </w:r>
      <w:r>
        <w:rPr>
          <w:rFonts w:ascii="Times New Roman" w:hAnsi="Times New Roman" w:cs="Times New Roman"/>
          <w:sz w:val="24"/>
          <w:szCs w:val="24"/>
          <w:lang w:eastAsia="en-US"/>
        </w:rPr>
        <w:t>_______ 201</w:t>
      </w:r>
      <w:r w:rsidRPr="00821EBE">
        <w:rPr>
          <w:rFonts w:ascii="Times New Roman" w:hAnsi="Times New Roman" w:cs="Times New Roman"/>
          <w:sz w:val="24"/>
          <w:szCs w:val="24"/>
          <w:lang w:eastAsia="en-US"/>
        </w:rPr>
        <w:t>__</w:t>
      </w: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 г.;</w:t>
      </w:r>
    </w:p>
    <w:p w:rsidR="0029161D" w:rsidRPr="00471CA5" w:rsidRDefault="0029161D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>а</w:t>
      </w:r>
      <w:r>
        <w:rPr>
          <w:rFonts w:ascii="Times New Roman" w:hAnsi="Times New Roman" w:cs="Times New Roman"/>
          <w:sz w:val="24"/>
          <w:szCs w:val="24"/>
          <w:lang w:eastAsia="en-US"/>
        </w:rPr>
        <w:t>кта обследования объекта  от «</w:t>
      </w:r>
      <w:r w:rsidRPr="00821EBE">
        <w:rPr>
          <w:rFonts w:ascii="Times New Roman" w:hAnsi="Times New Roman" w:cs="Times New Roman"/>
          <w:sz w:val="24"/>
          <w:szCs w:val="24"/>
          <w:lang w:eastAsia="en-US"/>
        </w:rPr>
        <w:t>18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»  августа  </w:t>
      </w:r>
      <w:smartTag w:uri="urn:schemas-microsoft-com:office:smarttags" w:element="metricconverter">
        <w:smartTagPr>
          <w:attr w:name="ProductID" w:val="2017 г"/>
        </w:smartTagPr>
        <w:r>
          <w:rPr>
            <w:rFonts w:ascii="Times New Roman" w:hAnsi="Times New Roman" w:cs="Times New Roman"/>
            <w:sz w:val="24"/>
            <w:szCs w:val="24"/>
            <w:lang w:eastAsia="en-US"/>
          </w:rPr>
          <w:t>2017 г</w:t>
        </w:r>
      </w:smartTag>
      <w:r>
        <w:rPr>
          <w:rFonts w:ascii="Times New Roman" w:hAnsi="Times New Roman" w:cs="Times New Roman"/>
          <w:sz w:val="24"/>
          <w:szCs w:val="24"/>
          <w:lang w:eastAsia="en-US"/>
        </w:rPr>
        <w:t xml:space="preserve">. № б/н </w:t>
      </w:r>
      <w:r w:rsidRPr="00471CA5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:rsidR="0029161D" w:rsidRPr="00471CA5" w:rsidRDefault="0029161D" w:rsidP="00471CA5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9161D" w:rsidRDefault="0029161D" w:rsidP="00D65EFB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          Дата составления паспорта  «___</w:t>
      </w:r>
      <w:r w:rsidRPr="00821EBE">
        <w:rPr>
          <w:rFonts w:ascii="Times New Roman" w:hAnsi="Times New Roman" w:cs="Times New Roman"/>
          <w:sz w:val="24"/>
          <w:szCs w:val="24"/>
          <w:u w:val="single"/>
          <w:lang w:eastAsia="en-US"/>
        </w:rPr>
        <w:t>21</w:t>
      </w:r>
      <w:r w:rsidRPr="00471CA5">
        <w:rPr>
          <w:rFonts w:ascii="Times New Roman" w:hAnsi="Times New Roman" w:cs="Times New Roman"/>
          <w:sz w:val="24"/>
          <w:szCs w:val="24"/>
          <w:lang w:eastAsia="en-US"/>
        </w:rPr>
        <w:t>____»______</w:t>
      </w:r>
      <w:r w:rsidRPr="00821EBE">
        <w:rPr>
          <w:rFonts w:ascii="Times New Roman" w:hAnsi="Times New Roman" w:cs="Times New Roman"/>
          <w:sz w:val="24"/>
          <w:szCs w:val="24"/>
          <w:u w:val="single"/>
          <w:lang w:eastAsia="en-US"/>
        </w:rPr>
        <w:t>августа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___________ </w:t>
      </w:r>
      <w:smartTag w:uri="urn:schemas-microsoft-com:office:smarttags" w:element="metricconverter">
        <w:smartTagPr>
          <w:attr w:name="ProductID" w:val="2017 г"/>
        </w:smartTagPr>
        <w:r>
          <w:rPr>
            <w:rFonts w:ascii="Times New Roman" w:hAnsi="Times New Roman" w:cs="Times New Roman"/>
            <w:sz w:val="24"/>
            <w:szCs w:val="24"/>
            <w:lang w:eastAsia="en-US"/>
          </w:rPr>
          <w:t xml:space="preserve">2017 </w:t>
        </w:r>
        <w:r w:rsidRPr="00471CA5">
          <w:rPr>
            <w:rFonts w:ascii="Times New Roman" w:hAnsi="Times New Roman" w:cs="Times New Roman"/>
            <w:sz w:val="24"/>
            <w:szCs w:val="24"/>
            <w:lang w:eastAsia="en-US"/>
          </w:rPr>
          <w:t>г</w:t>
        </w:r>
      </w:smartTag>
      <w:r w:rsidRPr="00471CA5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:rsidR="0029161D" w:rsidRPr="00471CA5" w:rsidRDefault="0029161D" w:rsidP="00471CA5">
      <w:pPr>
        <w:widowControl/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>Лицо, производившее заполнение паспорта:</w:t>
      </w:r>
    </w:p>
    <w:p w:rsidR="0029161D" w:rsidRPr="00471CA5" w:rsidRDefault="0029161D" w:rsidP="00471CA5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делопроизводитель</w:t>
      </w: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          ________________</w:t>
      </w:r>
      <w:r>
        <w:rPr>
          <w:rFonts w:ascii="Times New Roman" w:hAnsi="Times New Roman" w:cs="Times New Roman"/>
          <w:sz w:val="24"/>
          <w:szCs w:val="24"/>
          <w:lang w:eastAsia="en-US"/>
        </w:rPr>
        <w:t>____     Е.В.Васюшина</w:t>
      </w:r>
    </w:p>
    <w:p w:rsidR="0029161D" w:rsidRPr="00471CA5" w:rsidRDefault="0029161D" w:rsidP="00471CA5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>(должность)                              (подпись)             (расшифровка подписи)</w:t>
      </w:r>
    </w:p>
    <w:p w:rsidR="0029161D" w:rsidRPr="00471CA5" w:rsidRDefault="0029161D" w:rsidP="00471CA5">
      <w:pPr>
        <w:widowControl/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         Руководитель объекта:</w:t>
      </w:r>
    </w:p>
    <w:p w:rsidR="0029161D" w:rsidRPr="00471CA5" w:rsidRDefault="0029161D" w:rsidP="00471CA5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Заведующий       </w:t>
      </w: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       ____________</w:t>
      </w:r>
      <w:r>
        <w:rPr>
          <w:rFonts w:ascii="Times New Roman" w:hAnsi="Times New Roman" w:cs="Times New Roman"/>
          <w:sz w:val="24"/>
          <w:szCs w:val="24"/>
          <w:lang w:eastAsia="en-US"/>
        </w:rPr>
        <w:t>_________           М.А.Доронина</w:t>
      </w: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:rsidR="0029161D" w:rsidRPr="00471CA5" w:rsidRDefault="0029161D" w:rsidP="00471CA5">
      <w:pPr>
        <w:widowControl/>
        <w:autoSpaceDE/>
        <w:autoSpaceDN/>
        <w:adjustRightInd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>(должность)              (подпись)                               (расшифровка подписи)</w:t>
      </w:r>
    </w:p>
    <w:sectPr w:rsidR="0029161D" w:rsidRPr="00471CA5" w:rsidSect="00D65EFB">
      <w:pgSz w:w="11906" w:h="16838"/>
      <w:pgMar w:top="568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7276"/>
    <w:rsid w:val="000501F7"/>
    <w:rsid w:val="00081943"/>
    <w:rsid w:val="000C23AE"/>
    <w:rsid w:val="00262953"/>
    <w:rsid w:val="0029161D"/>
    <w:rsid w:val="002B6672"/>
    <w:rsid w:val="00324173"/>
    <w:rsid w:val="003E10DC"/>
    <w:rsid w:val="00462625"/>
    <w:rsid w:val="00464243"/>
    <w:rsid w:val="00471CA5"/>
    <w:rsid w:val="00482BB2"/>
    <w:rsid w:val="004E2029"/>
    <w:rsid w:val="005321D1"/>
    <w:rsid w:val="0057629C"/>
    <w:rsid w:val="005A08BB"/>
    <w:rsid w:val="00601A19"/>
    <w:rsid w:val="006130EB"/>
    <w:rsid w:val="00647276"/>
    <w:rsid w:val="00651AAC"/>
    <w:rsid w:val="006520C7"/>
    <w:rsid w:val="00692E7D"/>
    <w:rsid w:val="006F12C7"/>
    <w:rsid w:val="00746B4B"/>
    <w:rsid w:val="00770249"/>
    <w:rsid w:val="007C418D"/>
    <w:rsid w:val="008021B0"/>
    <w:rsid w:val="00821EBE"/>
    <w:rsid w:val="00917D24"/>
    <w:rsid w:val="00926404"/>
    <w:rsid w:val="00971068"/>
    <w:rsid w:val="009C70B6"/>
    <w:rsid w:val="00A83C84"/>
    <w:rsid w:val="00AA1BA8"/>
    <w:rsid w:val="00B00BE7"/>
    <w:rsid w:val="00B17382"/>
    <w:rsid w:val="00B26BAF"/>
    <w:rsid w:val="00B32FA2"/>
    <w:rsid w:val="00C0018F"/>
    <w:rsid w:val="00C26270"/>
    <w:rsid w:val="00C710D6"/>
    <w:rsid w:val="00CA4755"/>
    <w:rsid w:val="00D65EFB"/>
    <w:rsid w:val="00D8200D"/>
    <w:rsid w:val="00DA20D9"/>
    <w:rsid w:val="00DD1E10"/>
    <w:rsid w:val="00DD403B"/>
    <w:rsid w:val="00DF29D6"/>
    <w:rsid w:val="00E502C8"/>
    <w:rsid w:val="00E90693"/>
    <w:rsid w:val="00F14A73"/>
    <w:rsid w:val="00F321B6"/>
    <w:rsid w:val="00F44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403B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18"/>
      <w:szCs w:val="1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D403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82</TotalTime>
  <Pages>4</Pages>
  <Words>1134</Words>
  <Characters>6466</Characters>
  <Application>Microsoft Office Outlook</Application>
  <DocSecurity>0</DocSecurity>
  <Lines>0</Lines>
  <Paragraphs>0</Paragraphs>
  <ScaleCrop>false</ScaleCrop>
  <Company>Мэрия города Ярославля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Гаязова, Елена Викторовна</dc:creator>
  <cp:keywords/>
  <dc:description/>
  <cp:lastModifiedBy>1</cp:lastModifiedBy>
  <cp:revision>9</cp:revision>
  <cp:lastPrinted>2017-08-21T06:55:00Z</cp:lastPrinted>
  <dcterms:created xsi:type="dcterms:W3CDTF">2016-05-30T08:40:00Z</dcterms:created>
  <dcterms:modified xsi:type="dcterms:W3CDTF">2017-08-21T09:25:00Z</dcterms:modified>
</cp:coreProperties>
</file>