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4F6" w:rsidRPr="006D25D7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6pt;margin-top:-9pt;width:553.35pt;height:761.55pt;z-index:-251658240">
            <v:imagedata r:id="rId4" o:title=""/>
          </v:shape>
        </w:pict>
      </w: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464243">
      <w:pPr>
        <w:widowControl/>
        <w:autoSpaceDE/>
        <w:autoSpaceDN/>
        <w:adjustRightInd/>
        <w:ind w:left="180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Pr="00471CA5" w:rsidRDefault="008F44F6" w:rsidP="00917D24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2.5. Категории обслуживаемых инвалидов (инвалиды, передвигающиеся на коляске, инвалиды с нарушениями 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br/>
        <w:t xml:space="preserve">опорно-двигательного аппарата, нарушениями зрения, 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br/>
        <w:t>нарушениями слуха, нарушениями умственного развития)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_____</w:t>
      </w:r>
      <w:r w:rsidRPr="00B13905"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нет 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_________________________</w:t>
      </w:r>
    </w:p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2.6.  Плановая мощность (посещаемость (количество обслуживаемых в день), вместимость, пропускная способность) _________</w:t>
      </w:r>
      <w:r w:rsidRPr="00917D24"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120 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>_______________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___________________________________</w:t>
      </w:r>
    </w:p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2.7. Участие в исполнении индивидуальной программы реабилитации  инвалида, ребенка-инвалида (да, нет) </w:t>
      </w:r>
      <w:r w:rsidRPr="00917D24">
        <w:rPr>
          <w:rFonts w:ascii="Times New Roman" w:hAnsi="Times New Roman" w:cs="Times New Roman"/>
          <w:sz w:val="24"/>
          <w:szCs w:val="24"/>
          <w:u w:val="single"/>
          <w:lang w:eastAsia="en-US"/>
        </w:rPr>
        <w:t>______________ нет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>_________________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__________________________________</w:t>
      </w:r>
    </w:p>
    <w:p w:rsidR="008F44F6" w:rsidRPr="00471CA5" w:rsidRDefault="008F44F6" w:rsidP="00471CA5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Pr="00471CA5" w:rsidRDefault="008F44F6" w:rsidP="00471CA5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3. Состояние доступности объекта</w:t>
      </w:r>
    </w:p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3.1. Путь следования к объекту пассажирским транспортом </w:t>
      </w:r>
    </w:p>
    <w:p w:rsidR="008F44F6" w:rsidRPr="00471CA5" w:rsidRDefault="008F44F6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13905">
        <w:rPr>
          <w:rFonts w:ascii="Times New Roman" w:hAnsi="Times New Roman" w:cs="Times New Roman"/>
          <w:sz w:val="24"/>
          <w:szCs w:val="24"/>
          <w:u w:val="single"/>
          <w:lang w:eastAsia="en-US"/>
        </w:rPr>
        <w:t>проезд до остановки городского транспорта проспект Толбухина, троллейбус №1, автобусы № 18,8,76,7, маршрутные такси № 99,82,176,95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___________________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>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_______________________</w:t>
      </w:r>
    </w:p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 (описать маршрут движения с использованием пассажирского транспорта) </w:t>
      </w:r>
    </w:p>
    <w:p w:rsidR="008F44F6" w:rsidRPr="00471CA5" w:rsidRDefault="008F44F6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Наличие адаптированного пассажирского транспорта к объекту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917D24"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нет 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__________________________</w:t>
      </w:r>
    </w:p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3.2. Путь к объекту от ближайшей остановки пассажирского транспорта</w:t>
      </w:r>
    </w:p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3.2.1. Расстояние до объекта от остановки транспорта ___</w:t>
      </w:r>
      <w:r>
        <w:rPr>
          <w:rFonts w:ascii="Times New Roman" w:hAnsi="Times New Roman" w:cs="Times New Roman"/>
          <w:sz w:val="24"/>
          <w:szCs w:val="24"/>
          <w:u w:val="single"/>
          <w:lang w:eastAsia="en-US"/>
        </w:rPr>
        <w:t>5</w:t>
      </w:r>
      <w:r w:rsidRPr="00917D24">
        <w:rPr>
          <w:rFonts w:ascii="Times New Roman" w:hAnsi="Times New Roman" w:cs="Times New Roman"/>
          <w:sz w:val="24"/>
          <w:szCs w:val="24"/>
          <w:u w:val="single"/>
          <w:lang w:eastAsia="en-US"/>
        </w:rPr>
        <w:t>00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>_____ метров</w:t>
      </w:r>
    </w:p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3.2.2. Время движения (пешком) </w:t>
      </w:r>
      <w:r w:rsidRPr="00917D24">
        <w:rPr>
          <w:rFonts w:ascii="Times New Roman" w:hAnsi="Times New Roman" w:cs="Times New Roman"/>
          <w:sz w:val="24"/>
          <w:szCs w:val="24"/>
          <w:u w:val="single"/>
          <w:lang w:eastAsia="en-US"/>
        </w:rPr>
        <w:t>_________ 10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>__________ минут</w:t>
      </w:r>
    </w:p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3.2.3. Наличие  выделенного от проезжей части пешеходного 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br/>
        <w:t>пути (да, нет)____</w:t>
      </w:r>
      <w:r>
        <w:rPr>
          <w:rFonts w:ascii="Times New Roman" w:hAnsi="Times New Roman" w:cs="Times New Roman"/>
          <w:sz w:val="24"/>
          <w:szCs w:val="24"/>
          <w:u w:val="single"/>
          <w:lang w:eastAsia="en-US"/>
        </w:rPr>
        <w:t>да__________________________________________________________________</w:t>
      </w:r>
      <w:r w:rsidRPr="00917D24"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</w:t>
      </w:r>
    </w:p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3.2.4. Перекрестки (нерегулируемые, регулируемые, со звуковой сигнализацией, таймером, нет) ________________________</w:t>
      </w:r>
      <w:r w:rsidRPr="00917D24"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регулируемый </w:t>
      </w:r>
      <w:r>
        <w:rPr>
          <w:rFonts w:ascii="Times New Roman" w:hAnsi="Times New Roman" w:cs="Times New Roman"/>
          <w:sz w:val="24"/>
          <w:szCs w:val="24"/>
          <w:u w:val="single"/>
          <w:lang w:eastAsia="en-US"/>
        </w:rPr>
        <w:t>, со звуковой сигнализацией, таймером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</w:t>
      </w:r>
    </w:p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3.2.5. Информация на пути следования к объекту (акустическая, тактильная, визуальная, нет</w:t>
      </w:r>
      <w:r w:rsidRPr="00917D24">
        <w:rPr>
          <w:rFonts w:ascii="Times New Roman" w:hAnsi="Times New Roman" w:cs="Times New Roman"/>
          <w:sz w:val="24"/>
          <w:szCs w:val="24"/>
          <w:u w:val="single"/>
          <w:lang w:eastAsia="en-US"/>
        </w:rPr>
        <w:t>)________________________ нет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>_______________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______________________________________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8F44F6" w:rsidRPr="00471CA5" w:rsidRDefault="008F44F6" w:rsidP="00471CA5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3.2.6. Перепады высоты на пути (есть, нет)______ (описать) ______</w:t>
      </w:r>
      <w:r w:rsidRPr="00917D24"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нет 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_________________</w:t>
      </w:r>
    </w:p>
    <w:p w:rsidR="008F44F6" w:rsidRPr="00471CA5" w:rsidRDefault="008F44F6" w:rsidP="00471CA5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Их обустройство для инвалидов на коляске (да, нет)________</w:t>
      </w:r>
      <w:r w:rsidRPr="00917D24"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нет 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>_____________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</w:t>
      </w:r>
    </w:p>
    <w:p w:rsidR="008F44F6" w:rsidRPr="00471CA5" w:rsidRDefault="008F44F6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3.3. Организация   доступности  объекта  для  инвалидов </w:t>
      </w:r>
    </w:p>
    <w:p w:rsidR="008F44F6" w:rsidRPr="00471CA5" w:rsidRDefault="008F44F6" w:rsidP="00471CA5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855"/>
        <w:gridCol w:w="3566"/>
      </w:tblGrid>
      <w:tr w:rsidR="008F44F6" w:rsidRPr="00B26BAF" w:rsidTr="00081943">
        <w:trPr>
          <w:trHeight w:val="823"/>
          <w:jc w:val="center"/>
        </w:trPr>
        <w:tc>
          <w:tcPr>
            <w:tcW w:w="3289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инвалида</w:t>
            </w:r>
          </w:p>
          <w:p w:rsidR="008F44F6" w:rsidRPr="00471CA5" w:rsidRDefault="008F44F6" w:rsidP="00081943">
            <w:pPr>
              <w:widowControl/>
              <w:autoSpaceDE/>
              <w:autoSpaceDN/>
              <w:adjustRightInd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(вид нарушения)</w:t>
            </w:r>
          </w:p>
        </w:tc>
        <w:tc>
          <w:tcPr>
            <w:tcW w:w="1711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организации доступности объекта</w:t>
            </w:r>
          </w:p>
          <w:p w:rsidR="008F44F6" w:rsidRPr="00471CA5" w:rsidRDefault="008F44F6" w:rsidP="00081943">
            <w:pPr>
              <w:widowControl/>
              <w:autoSpaceDE/>
              <w:autoSpaceDN/>
              <w:adjustRightInd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(формы обслуживания)**</w:t>
            </w:r>
          </w:p>
        </w:tc>
      </w:tr>
      <w:tr w:rsidR="008F44F6" w:rsidRPr="00B26BAF" w:rsidTr="00081943">
        <w:trPr>
          <w:jc w:val="center"/>
        </w:trPr>
        <w:tc>
          <w:tcPr>
            <w:tcW w:w="3289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left="5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11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8F44F6" w:rsidRPr="00B26BAF" w:rsidTr="00081943">
        <w:trPr>
          <w:jc w:val="center"/>
        </w:trPr>
        <w:tc>
          <w:tcPr>
            <w:tcW w:w="3289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left="5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 категории инвалидов и другие маломобильные группы населения</w:t>
            </w:r>
          </w:p>
        </w:tc>
        <w:tc>
          <w:tcPr>
            <w:tcW w:w="1711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firstLine="53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F44F6" w:rsidRPr="00B26BAF" w:rsidTr="00081943">
        <w:trPr>
          <w:jc w:val="center"/>
        </w:trPr>
        <w:tc>
          <w:tcPr>
            <w:tcW w:w="3289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left="5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 инвалиды:</w:t>
            </w:r>
          </w:p>
        </w:tc>
        <w:tc>
          <w:tcPr>
            <w:tcW w:w="1711" w:type="pct"/>
          </w:tcPr>
          <w:p w:rsidR="008F44F6" w:rsidRPr="00B26BAF" w:rsidRDefault="008F44F6" w:rsidP="006520C7"/>
        </w:tc>
      </w:tr>
      <w:tr w:rsidR="008F44F6" w:rsidRPr="00B26BAF" w:rsidTr="00081943">
        <w:trPr>
          <w:jc w:val="center"/>
        </w:trPr>
        <w:tc>
          <w:tcPr>
            <w:tcW w:w="3289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left="5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передвигающиеся на креслах-колясках (далее – К)</w:t>
            </w:r>
          </w:p>
        </w:tc>
        <w:tc>
          <w:tcPr>
            <w:tcW w:w="1711" w:type="pct"/>
          </w:tcPr>
          <w:p w:rsidR="008F44F6" w:rsidRPr="00B26BAF" w:rsidRDefault="008F44F6" w:rsidP="006520C7">
            <w:pPr>
              <w:jc w:val="center"/>
            </w:pPr>
            <w:r w:rsidRPr="00AA1B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ВНД</w:t>
            </w:r>
          </w:p>
        </w:tc>
      </w:tr>
      <w:tr w:rsidR="008F44F6" w:rsidRPr="00B26BAF" w:rsidTr="00081943">
        <w:trPr>
          <w:trHeight w:val="253"/>
          <w:jc w:val="center"/>
        </w:trPr>
        <w:tc>
          <w:tcPr>
            <w:tcW w:w="3289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left="5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нарушениями опорно-двигательного аппарата (далее – О)</w:t>
            </w:r>
          </w:p>
        </w:tc>
        <w:tc>
          <w:tcPr>
            <w:tcW w:w="1711" w:type="pct"/>
          </w:tcPr>
          <w:p w:rsidR="008F44F6" w:rsidRPr="00B26BAF" w:rsidRDefault="008F44F6" w:rsidP="006520C7">
            <w:pPr>
              <w:jc w:val="center"/>
            </w:pPr>
            <w:r w:rsidRPr="00AA1B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ВНД</w:t>
            </w:r>
          </w:p>
        </w:tc>
      </w:tr>
      <w:tr w:rsidR="008F44F6" w:rsidRPr="00B26BAF" w:rsidTr="00081943">
        <w:trPr>
          <w:jc w:val="center"/>
        </w:trPr>
        <w:tc>
          <w:tcPr>
            <w:tcW w:w="3289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left="5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нарушениями зрения (далее – С)</w:t>
            </w:r>
          </w:p>
        </w:tc>
        <w:tc>
          <w:tcPr>
            <w:tcW w:w="1711" w:type="pct"/>
          </w:tcPr>
          <w:p w:rsidR="008F44F6" w:rsidRPr="00B26BAF" w:rsidRDefault="008F44F6" w:rsidP="006520C7">
            <w:pPr>
              <w:jc w:val="center"/>
            </w:pPr>
            <w:r w:rsidRPr="00AA1B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ВНД</w:t>
            </w:r>
          </w:p>
        </w:tc>
      </w:tr>
      <w:tr w:rsidR="008F44F6" w:rsidRPr="00B26BAF" w:rsidTr="00081943">
        <w:trPr>
          <w:jc w:val="center"/>
        </w:trPr>
        <w:tc>
          <w:tcPr>
            <w:tcW w:w="3289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left="5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нарушениями слуха (далее – Г)</w:t>
            </w:r>
          </w:p>
        </w:tc>
        <w:tc>
          <w:tcPr>
            <w:tcW w:w="1711" w:type="pct"/>
          </w:tcPr>
          <w:p w:rsidR="008F44F6" w:rsidRPr="00B26BAF" w:rsidRDefault="008F44F6" w:rsidP="006520C7">
            <w:pPr>
              <w:jc w:val="center"/>
            </w:pPr>
            <w:r w:rsidRPr="00AA1B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ВНД</w:t>
            </w:r>
          </w:p>
        </w:tc>
      </w:tr>
      <w:tr w:rsidR="008F44F6" w:rsidRPr="00B26BAF" w:rsidTr="00081943">
        <w:trPr>
          <w:jc w:val="center"/>
        </w:trPr>
        <w:tc>
          <w:tcPr>
            <w:tcW w:w="3289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left="5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нарушениями умственного развития </w:t>
            </w: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(далее – У)</w:t>
            </w:r>
          </w:p>
        </w:tc>
        <w:tc>
          <w:tcPr>
            <w:tcW w:w="1711" w:type="pct"/>
          </w:tcPr>
          <w:p w:rsidR="008F44F6" w:rsidRPr="00B26BAF" w:rsidRDefault="008F44F6" w:rsidP="006520C7">
            <w:pPr>
              <w:jc w:val="center"/>
            </w:pPr>
            <w:r w:rsidRPr="00AA1BA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ВНД</w:t>
            </w:r>
          </w:p>
        </w:tc>
      </w:tr>
    </w:tbl>
    <w:p w:rsidR="008F44F6" w:rsidRPr="00471CA5" w:rsidRDefault="008F44F6" w:rsidP="00471CA5">
      <w:pPr>
        <w:widowControl/>
        <w:autoSpaceDE/>
        <w:autoSpaceDN/>
        <w:adjustRightInd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Pr="00471CA5" w:rsidRDefault="008F44F6" w:rsidP="00471CA5">
      <w:pPr>
        <w:widowControl/>
        <w:autoSpaceDE/>
        <w:autoSpaceDN/>
        <w:adjustRightInd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** Указывается один из уровней организации доступности объекта для инвалидов  и других маломобильных групп населения: </w:t>
      </w:r>
    </w:p>
    <w:p w:rsidR="008F44F6" w:rsidRPr="00471CA5" w:rsidRDefault="008F44F6" w:rsidP="00471CA5">
      <w:pPr>
        <w:widowControl/>
        <w:autoSpaceDE/>
        <w:autoSpaceDN/>
        <w:adjustRightInd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А - доступность всех зон и помещений универсальная, объект доступен полностью; </w:t>
      </w:r>
    </w:p>
    <w:p w:rsidR="008F44F6" w:rsidRPr="00471CA5" w:rsidRDefault="008F44F6" w:rsidP="00471CA5">
      <w:pPr>
        <w:widowControl/>
        <w:autoSpaceDE/>
        <w:autoSpaceDN/>
        <w:adjustRightInd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Б - доступны специально выделенные участки и помещения; </w:t>
      </w:r>
    </w:p>
    <w:p w:rsidR="008F44F6" w:rsidRPr="00471CA5" w:rsidRDefault="008F44F6" w:rsidP="00471CA5">
      <w:pPr>
        <w:widowControl/>
        <w:autoSpaceDE/>
        <w:autoSpaceDN/>
        <w:adjustRightInd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ДУ - доступность условная, требуется дополнительная помощь сотрудника соответствующей организации; услуги предоставляются на дому, дистанционно; </w:t>
      </w:r>
    </w:p>
    <w:p w:rsidR="008F44F6" w:rsidRPr="00471CA5" w:rsidRDefault="008F44F6" w:rsidP="00471CA5">
      <w:pPr>
        <w:widowControl/>
        <w:autoSpaceDE/>
        <w:autoSpaceDN/>
        <w:adjustRightInd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ВНД - не организована доступность объекта.</w:t>
      </w:r>
    </w:p>
    <w:p w:rsidR="008F44F6" w:rsidRPr="00471CA5" w:rsidRDefault="008F44F6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3.4. Состояние доступности основных структурно-функциональных зон</w:t>
      </w:r>
    </w:p>
    <w:p w:rsidR="008F44F6" w:rsidRPr="00471CA5" w:rsidRDefault="008F44F6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2"/>
        <w:gridCol w:w="6253"/>
        <w:gridCol w:w="3366"/>
      </w:tblGrid>
      <w:tr w:rsidR="008F44F6" w:rsidRPr="00B26BAF" w:rsidTr="00081943">
        <w:trPr>
          <w:trHeight w:val="389"/>
        </w:trPr>
        <w:tc>
          <w:tcPr>
            <w:tcW w:w="385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</w:t>
            </w:r>
          </w:p>
          <w:p w:rsidR="008F44F6" w:rsidRPr="00471CA5" w:rsidRDefault="008F44F6" w:rsidP="0008194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000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Основные структурно-функциональные зоны</w:t>
            </w:r>
          </w:p>
        </w:tc>
        <w:tc>
          <w:tcPr>
            <w:tcW w:w="1615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доступности объекта, в том числе для основных категорий инвалидов***</w:t>
            </w:r>
          </w:p>
        </w:tc>
      </w:tr>
      <w:tr w:rsidR="008F44F6" w:rsidRPr="00B26BAF" w:rsidTr="00081943">
        <w:tc>
          <w:tcPr>
            <w:tcW w:w="385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000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1615" w:type="pct"/>
          </w:tcPr>
          <w:p w:rsidR="008F44F6" w:rsidRPr="00B26BAF" w:rsidRDefault="008F44F6" w:rsidP="006520C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</w:t>
            </w:r>
          </w:p>
        </w:tc>
      </w:tr>
      <w:tr w:rsidR="008F44F6" w:rsidRPr="00B26BAF" w:rsidTr="00081943">
        <w:tc>
          <w:tcPr>
            <w:tcW w:w="385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000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1615" w:type="pct"/>
          </w:tcPr>
          <w:p w:rsidR="008F44F6" w:rsidRPr="00B26BAF" w:rsidRDefault="008F44F6" w:rsidP="006520C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</w:t>
            </w:r>
          </w:p>
        </w:tc>
      </w:tr>
      <w:tr w:rsidR="008F44F6" w:rsidRPr="00B26BAF" w:rsidTr="00081943">
        <w:tc>
          <w:tcPr>
            <w:tcW w:w="385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000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Путь (пути) движения внутри здания (в том числе пути эвакуации)</w:t>
            </w:r>
          </w:p>
        </w:tc>
        <w:tc>
          <w:tcPr>
            <w:tcW w:w="1615" w:type="pct"/>
          </w:tcPr>
          <w:p w:rsidR="008F44F6" w:rsidRPr="00B26BAF" w:rsidRDefault="008F44F6" w:rsidP="006520C7">
            <w:pPr>
              <w:jc w:val="center"/>
            </w:pPr>
            <w:r w:rsidRPr="00CA475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ВНД</w:t>
            </w:r>
          </w:p>
        </w:tc>
      </w:tr>
      <w:tr w:rsidR="008F44F6" w:rsidRPr="00B26BAF" w:rsidTr="00081943">
        <w:tc>
          <w:tcPr>
            <w:tcW w:w="385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000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Зона целевого назначения здания (целевого посещения объекта)</w:t>
            </w:r>
          </w:p>
        </w:tc>
        <w:tc>
          <w:tcPr>
            <w:tcW w:w="1615" w:type="pct"/>
          </w:tcPr>
          <w:p w:rsidR="008F44F6" w:rsidRPr="00B26BAF" w:rsidRDefault="008F44F6" w:rsidP="006520C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</w:t>
            </w:r>
          </w:p>
        </w:tc>
      </w:tr>
      <w:tr w:rsidR="008F44F6" w:rsidRPr="00B26BAF" w:rsidTr="00081943">
        <w:tc>
          <w:tcPr>
            <w:tcW w:w="385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000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1615" w:type="pct"/>
          </w:tcPr>
          <w:p w:rsidR="008F44F6" w:rsidRPr="00B26BAF" w:rsidRDefault="008F44F6" w:rsidP="006520C7">
            <w:pPr>
              <w:jc w:val="center"/>
            </w:pPr>
            <w:r w:rsidRPr="00CA475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ВНД</w:t>
            </w:r>
          </w:p>
        </w:tc>
      </w:tr>
      <w:tr w:rsidR="008F44F6" w:rsidRPr="00B26BAF" w:rsidTr="00081943">
        <w:tc>
          <w:tcPr>
            <w:tcW w:w="385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000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Система информации и связи (на всех зонах)</w:t>
            </w:r>
          </w:p>
        </w:tc>
        <w:tc>
          <w:tcPr>
            <w:tcW w:w="1615" w:type="pct"/>
          </w:tcPr>
          <w:p w:rsidR="008F44F6" w:rsidRPr="00B26BAF" w:rsidRDefault="008F44F6" w:rsidP="006520C7">
            <w:pPr>
              <w:jc w:val="center"/>
            </w:pPr>
            <w:r w:rsidRPr="00CA475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ВНД</w:t>
            </w:r>
          </w:p>
        </w:tc>
      </w:tr>
      <w:tr w:rsidR="008F44F6" w:rsidRPr="00B26BAF" w:rsidTr="00081943">
        <w:tc>
          <w:tcPr>
            <w:tcW w:w="385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000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Пути движения к объекту (от остановки транспорта)</w:t>
            </w:r>
          </w:p>
        </w:tc>
        <w:tc>
          <w:tcPr>
            <w:tcW w:w="1615" w:type="pct"/>
          </w:tcPr>
          <w:p w:rsidR="008F44F6" w:rsidRPr="00B26BAF" w:rsidRDefault="008F44F6" w:rsidP="006520C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</w:t>
            </w:r>
          </w:p>
        </w:tc>
      </w:tr>
    </w:tbl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*** Указывается один из уровней доступности объекта, в том числе для основных категорий инвалидов: </w:t>
      </w:r>
    </w:p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ДП-В  - доступен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ab/>
        <w:t>полностью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ab/>
        <w:t xml:space="preserve">всем;  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br/>
        <w:t xml:space="preserve">         ДП-И (К, О, С, Г, У) – доступен полностью избирательно (указать категории инвалидов);  </w:t>
      </w:r>
    </w:p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ДЧ-В - доступен частично всем; </w:t>
      </w:r>
    </w:p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ДЧ-И (К, О, С, Г, У) – доступен частично избирательно (указать категории инвалидов); </w:t>
      </w:r>
    </w:p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ДУ - доступен условно; </w:t>
      </w:r>
    </w:p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ВНД – временно недоступен.</w:t>
      </w:r>
    </w:p>
    <w:p w:rsidR="008F44F6" w:rsidRPr="00471CA5" w:rsidRDefault="008F44F6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Pr="009C70B6" w:rsidRDefault="008F44F6" w:rsidP="00DD403B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sz w:val="24"/>
          <w:szCs w:val="24"/>
          <w:lang w:eastAsia="en-US"/>
        </w:rPr>
        <w:t>3.5.  Итоговое заключение о состоянии доступности объект</w:t>
      </w:r>
      <w:r>
        <w:rPr>
          <w:rFonts w:ascii="Times New Roman" w:hAnsi="Times New Roman" w:cs="Times New Roman"/>
          <w:sz w:val="24"/>
          <w:szCs w:val="24"/>
          <w:lang w:eastAsia="en-US"/>
        </w:rPr>
        <w:t>а: объект не доступен для инвалидов</w:t>
      </w:r>
    </w:p>
    <w:p w:rsidR="008F44F6" w:rsidRPr="009C70B6" w:rsidRDefault="008F44F6" w:rsidP="00471CA5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Pr="009C70B6" w:rsidRDefault="008F44F6" w:rsidP="00DD403B">
      <w:pPr>
        <w:widowControl/>
        <w:autoSpaceDE/>
        <w:autoSpaceDN/>
        <w:adjustRightInd/>
        <w:rPr>
          <w:rFonts w:ascii="Times New Roman" w:hAnsi="Times New Roman" w:cs="Times New Roman"/>
          <w:b/>
          <w:i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b/>
          <w:i/>
          <w:sz w:val="24"/>
          <w:szCs w:val="24"/>
          <w:lang w:eastAsia="en-US"/>
        </w:rPr>
        <w:t xml:space="preserve">3.6.  Состояние доступности предоставляемых на объекте услуг </w:t>
      </w:r>
    </w:p>
    <w:p w:rsidR="008F44F6" w:rsidRPr="009C70B6" w:rsidRDefault="008F44F6" w:rsidP="00471CA5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6130"/>
        <w:gridCol w:w="3474"/>
      </w:tblGrid>
      <w:tr w:rsidR="008F44F6" w:rsidRPr="00B26BAF" w:rsidTr="00B26BAF">
        <w:tc>
          <w:tcPr>
            <w:tcW w:w="817" w:type="dxa"/>
          </w:tcPr>
          <w:p w:rsidR="008F44F6" w:rsidRPr="00B26BAF" w:rsidRDefault="008F44F6" w:rsidP="00B26BA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26B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6130" w:type="dxa"/>
          </w:tcPr>
          <w:p w:rsidR="008F44F6" w:rsidRPr="00B26BAF" w:rsidRDefault="008F44F6" w:rsidP="00B26BA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26B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услуги</w:t>
            </w:r>
          </w:p>
        </w:tc>
        <w:tc>
          <w:tcPr>
            <w:tcW w:w="3474" w:type="dxa"/>
          </w:tcPr>
          <w:p w:rsidR="008F44F6" w:rsidRPr="00B26BAF" w:rsidRDefault="008F44F6" w:rsidP="00B26BA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B26B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доступности услуги, в том числе для основных категорий инвалидов***</w:t>
            </w:r>
          </w:p>
        </w:tc>
      </w:tr>
      <w:tr w:rsidR="008F44F6" w:rsidRPr="00B26BAF" w:rsidTr="00B26BAF">
        <w:tc>
          <w:tcPr>
            <w:tcW w:w="817" w:type="dxa"/>
          </w:tcPr>
          <w:p w:rsidR="008F44F6" w:rsidRPr="00B26BAF" w:rsidRDefault="008F44F6" w:rsidP="00B26BA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26B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130" w:type="dxa"/>
          </w:tcPr>
          <w:p w:rsidR="008F44F6" w:rsidRPr="00B26BAF" w:rsidRDefault="008F44F6" w:rsidP="00B26BA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26B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Присмотр и уход</w:t>
            </w:r>
          </w:p>
        </w:tc>
        <w:tc>
          <w:tcPr>
            <w:tcW w:w="3474" w:type="dxa"/>
          </w:tcPr>
          <w:p w:rsidR="008F44F6" w:rsidRPr="00B26BAF" w:rsidRDefault="008F44F6" w:rsidP="00B26BA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26B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ВНД</w:t>
            </w:r>
          </w:p>
        </w:tc>
      </w:tr>
      <w:tr w:rsidR="008F44F6" w:rsidRPr="00B26BAF" w:rsidTr="00B26BAF">
        <w:tc>
          <w:tcPr>
            <w:tcW w:w="817" w:type="dxa"/>
          </w:tcPr>
          <w:p w:rsidR="008F44F6" w:rsidRPr="00B26BAF" w:rsidRDefault="008F44F6" w:rsidP="00B26BA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26BA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130" w:type="dxa"/>
          </w:tcPr>
          <w:p w:rsidR="008F44F6" w:rsidRPr="00B26BAF" w:rsidRDefault="008F44F6" w:rsidP="00B26BA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474" w:type="dxa"/>
          </w:tcPr>
          <w:p w:rsidR="008F44F6" w:rsidRPr="00B26BAF" w:rsidRDefault="008F44F6" w:rsidP="00B26BAF">
            <w:pPr>
              <w:widowControl/>
              <w:autoSpaceDE/>
              <w:autoSpaceDN/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F44F6" w:rsidRPr="009C70B6" w:rsidRDefault="008F44F6" w:rsidP="00DD403B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sz w:val="24"/>
          <w:szCs w:val="24"/>
          <w:lang w:eastAsia="en-US"/>
        </w:rPr>
        <w:t xml:space="preserve">***  Указывается один из уровней доступности услуги, в том числе для основных категорий инвалидов: </w:t>
      </w:r>
    </w:p>
    <w:p w:rsidR="008F44F6" w:rsidRPr="009C70B6" w:rsidRDefault="008F44F6" w:rsidP="00DD403B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sz w:val="24"/>
          <w:szCs w:val="24"/>
          <w:lang w:eastAsia="en-US"/>
        </w:rPr>
        <w:t>ДП-В  - доступен</w:t>
      </w:r>
      <w:r w:rsidRPr="009C70B6">
        <w:rPr>
          <w:rFonts w:ascii="Times New Roman" w:hAnsi="Times New Roman" w:cs="Times New Roman"/>
          <w:sz w:val="24"/>
          <w:szCs w:val="24"/>
          <w:lang w:eastAsia="en-US"/>
        </w:rPr>
        <w:tab/>
        <w:t>полностью</w:t>
      </w:r>
      <w:r w:rsidRPr="009C70B6">
        <w:rPr>
          <w:rFonts w:ascii="Times New Roman" w:hAnsi="Times New Roman" w:cs="Times New Roman"/>
          <w:sz w:val="24"/>
          <w:szCs w:val="24"/>
          <w:lang w:eastAsia="en-US"/>
        </w:rPr>
        <w:tab/>
        <w:t xml:space="preserve">всем;  </w:t>
      </w:r>
      <w:r w:rsidRPr="009C70B6">
        <w:rPr>
          <w:rFonts w:ascii="Times New Roman" w:hAnsi="Times New Roman" w:cs="Times New Roman"/>
          <w:sz w:val="24"/>
          <w:szCs w:val="24"/>
          <w:lang w:eastAsia="en-US"/>
        </w:rPr>
        <w:br/>
        <w:t xml:space="preserve">         ДП-И (К, О, С, Г, У) – доступен полностью избирательно (указать категории инвалидов);  </w:t>
      </w:r>
    </w:p>
    <w:p w:rsidR="008F44F6" w:rsidRPr="009C70B6" w:rsidRDefault="008F44F6" w:rsidP="00DD403B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sz w:val="24"/>
          <w:szCs w:val="24"/>
          <w:lang w:eastAsia="en-US"/>
        </w:rPr>
        <w:t xml:space="preserve">ДЧ-В - доступен частично всем; </w:t>
      </w:r>
    </w:p>
    <w:p w:rsidR="008F44F6" w:rsidRPr="009C70B6" w:rsidRDefault="008F44F6" w:rsidP="00DD403B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sz w:val="24"/>
          <w:szCs w:val="24"/>
          <w:lang w:eastAsia="en-US"/>
        </w:rPr>
        <w:t xml:space="preserve">ДЧ-И (К, О, С, Г, У) – доступен частично избирательно (указать категории инвалидов); </w:t>
      </w:r>
    </w:p>
    <w:p w:rsidR="008F44F6" w:rsidRPr="009C70B6" w:rsidRDefault="008F44F6" w:rsidP="00DD403B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sz w:val="24"/>
          <w:szCs w:val="24"/>
          <w:lang w:eastAsia="en-US"/>
        </w:rPr>
        <w:t xml:space="preserve">ДУ - доступен условно; </w:t>
      </w:r>
    </w:p>
    <w:p w:rsidR="008F44F6" w:rsidRPr="009C70B6" w:rsidRDefault="008F44F6" w:rsidP="00DD403B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sz w:val="24"/>
          <w:szCs w:val="24"/>
          <w:lang w:eastAsia="en-US"/>
        </w:rPr>
        <w:t>ВНД – временно недоступен.</w:t>
      </w:r>
    </w:p>
    <w:p w:rsidR="008F44F6" w:rsidRPr="009C70B6" w:rsidRDefault="008F44F6" w:rsidP="00DD403B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Pr="00DD403B" w:rsidRDefault="008F44F6" w:rsidP="00DD403B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i/>
          <w:sz w:val="24"/>
          <w:szCs w:val="24"/>
          <w:lang w:eastAsia="en-US"/>
        </w:rPr>
        <w:t>3.7.</w:t>
      </w:r>
      <w:r w:rsidRPr="009C70B6">
        <w:rPr>
          <w:rFonts w:ascii="Times New Roman" w:hAnsi="Times New Roman" w:cs="Times New Roman"/>
          <w:b/>
          <w:i/>
          <w:sz w:val="24"/>
          <w:szCs w:val="24"/>
          <w:lang w:eastAsia="en-US"/>
        </w:rPr>
        <w:t xml:space="preserve">Итоговое заключение о состоянии доступности на объекте предоставляемых услуг </w:t>
      </w:r>
      <w:r w:rsidRPr="009C70B6">
        <w:rPr>
          <w:rFonts w:ascii="Times New Roman" w:hAnsi="Times New Roman" w:cs="Times New Roman"/>
          <w:sz w:val="24"/>
          <w:szCs w:val="24"/>
          <w:lang w:eastAsia="en-US"/>
        </w:rPr>
        <w:t>______________________________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______________________________________________________</w:t>
      </w:r>
    </w:p>
    <w:p w:rsidR="008F44F6" w:rsidRDefault="008F44F6" w:rsidP="00D65EFB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Pr="00471CA5" w:rsidRDefault="008F44F6" w:rsidP="00471CA5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4. Управленческое решение </w:t>
      </w:r>
    </w:p>
    <w:p w:rsidR="008F44F6" w:rsidRPr="00471CA5" w:rsidRDefault="008F44F6" w:rsidP="00471CA5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4.1. Рекомендации по адаптации основных структурных элементов объекта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2"/>
        <w:gridCol w:w="7093"/>
        <w:gridCol w:w="2566"/>
      </w:tblGrid>
      <w:tr w:rsidR="008F44F6" w:rsidRPr="00B26BAF" w:rsidTr="00081943">
        <w:trPr>
          <w:trHeight w:val="998"/>
        </w:trPr>
        <w:tc>
          <w:tcPr>
            <w:tcW w:w="366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</w:t>
            </w:r>
          </w:p>
          <w:p w:rsidR="008F44F6" w:rsidRPr="00471CA5" w:rsidRDefault="008F44F6" w:rsidP="00081943">
            <w:pPr>
              <w:widowControl/>
              <w:autoSpaceDE/>
              <w:autoSpaceDN/>
              <w:adjustRightInd/>
              <w:spacing w:line="360" w:lineRule="auto"/>
              <w:ind w:right="-110"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403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Основные структурно-функциональные зоны объекта</w:t>
            </w:r>
          </w:p>
        </w:tc>
        <w:tc>
          <w:tcPr>
            <w:tcW w:w="1231" w:type="pct"/>
            <w:vAlign w:val="center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Рекомендации по адаптации объекта (вид работы)****</w:t>
            </w:r>
          </w:p>
        </w:tc>
      </w:tr>
      <w:tr w:rsidR="008F44F6" w:rsidRPr="00B26BAF" w:rsidTr="00081943">
        <w:trPr>
          <w:trHeight w:val="276"/>
        </w:trPr>
        <w:tc>
          <w:tcPr>
            <w:tcW w:w="366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403" w:type="pct"/>
            <w:vAlign w:val="center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1231" w:type="pct"/>
            <w:vAlign w:val="center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необходим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текущий </w:t>
            </w: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ремонт</w:t>
            </w:r>
          </w:p>
        </w:tc>
      </w:tr>
      <w:tr w:rsidR="008F44F6" w:rsidRPr="00B26BAF" w:rsidTr="00DA20D9">
        <w:trPr>
          <w:trHeight w:val="276"/>
        </w:trPr>
        <w:tc>
          <w:tcPr>
            <w:tcW w:w="366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403" w:type="pct"/>
            <w:vAlign w:val="center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1231" w:type="pct"/>
          </w:tcPr>
          <w:p w:rsidR="008F44F6" w:rsidRPr="00B26BAF" w:rsidRDefault="008F44F6" w:rsidP="00D65EF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Необходим текущий ремонт</w:t>
            </w:r>
          </w:p>
        </w:tc>
      </w:tr>
      <w:tr w:rsidR="008F44F6" w:rsidRPr="00B26BAF" w:rsidTr="00DA20D9">
        <w:trPr>
          <w:trHeight w:val="276"/>
        </w:trPr>
        <w:tc>
          <w:tcPr>
            <w:tcW w:w="366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403" w:type="pct"/>
            <w:vAlign w:val="center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Путь (пути) движения внутри здания (в том числе пути эвакуации)</w:t>
            </w:r>
          </w:p>
        </w:tc>
        <w:tc>
          <w:tcPr>
            <w:tcW w:w="1231" w:type="pct"/>
          </w:tcPr>
          <w:p w:rsidR="008F44F6" w:rsidRPr="00B26BAF" w:rsidRDefault="008F44F6" w:rsidP="00D65EF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Необходим капитальный ремонт</w:t>
            </w:r>
          </w:p>
        </w:tc>
      </w:tr>
      <w:tr w:rsidR="008F44F6" w:rsidRPr="00B26BAF" w:rsidTr="00DA20D9">
        <w:trPr>
          <w:trHeight w:val="276"/>
        </w:trPr>
        <w:tc>
          <w:tcPr>
            <w:tcW w:w="366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403" w:type="pct"/>
            <w:vAlign w:val="center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Зона целевого назначения здания (целевого посещения объекта)</w:t>
            </w:r>
          </w:p>
        </w:tc>
        <w:tc>
          <w:tcPr>
            <w:tcW w:w="1231" w:type="pct"/>
          </w:tcPr>
          <w:p w:rsidR="008F44F6" w:rsidRPr="00B26BAF" w:rsidRDefault="008F44F6" w:rsidP="00D65EF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Необходим капитальный ремонт</w:t>
            </w:r>
          </w:p>
        </w:tc>
      </w:tr>
      <w:tr w:rsidR="008F44F6" w:rsidRPr="00B26BAF" w:rsidTr="00DA20D9">
        <w:trPr>
          <w:trHeight w:val="276"/>
        </w:trPr>
        <w:tc>
          <w:tcPr>
            <w:tcW w:w="366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403" w:type="pct"/>
            <w:vAlign w:val="center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1231" w:type="pct"/>
          </w:tcPr>
          <w:p w:rsidR="008F44F6" w:rsidRPr="00B26BAF" w:rsidRDefault="008F44F6" w:rsidP="00D65EFB">
            <w:pPr>
              <w:jc w:val="center"/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необходим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капитальный </w:t>
            </w: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ремонт</w:t>
            </w:r>
          </w:p>
        </w:tc>
      </w:tr>
      <w:tr w:rsidR="008F44F6" w:rsidRPr="00B26BAF" w:rsidTr="00DA20D9">
        <w:trPr>
          <w:trHeight w:val="276"/>
        </w:trPr>
        <w:tc>
          <w:tcPr>
            <w:tcW w:w="366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403" w:type="pct"/>
            <w:vAlign w:val="center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firstLine="26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Система информации на объекте (на всех зонах)</w:t>
            </w:r>
          </w:p>
        </w:tc>
        <w:tc>
          <w:tcPr>
            <w:tcW w:w="1231" w:type="pct"/>
          </w:tcPr>
          <w:p w:rsidR="008F44F6" w:rsidRPr="00B26BAF" w:rsidRDefault="008F44F6" w:rsidP="00D65EFB">
            <w:pPr>
              <w:jc w:val="center"/>
            </w:pPr>
            <w:r w:rsidRPr="00601A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технические решения невозможны</w:t>
            </w:r>
          </w:p>
        </w:tc>
      </w:tr>
      <w:tr w:rsidR="008F44F6" w:rsidRPr="00B26BAF" w:rsidTr="00DA20D9">
        <w:trPr>
          <w:trHeight w:val="276"/>
        </w:trPr>
        <w:tc>
          <w:tcPr>
            <w:tcW w:w="366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403" w:type="pct"/>
            <w:vAlign w:val="center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firstLine="26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Пути движения  к объекту (от остановки транспорта)</w:t>
            </w:r>
          </w:p>
        </w:tc>
        <w:tc>
          <w:tcPr>
            <w:tcW w:w="1231" w:type="pct"/>
          </w:tcPr>
          <w:p w:rsidR="008F44F6" w:rsidRPr="00B26BAF" w:rsidRDefault="008F44F6" w:rsidP="00D65EFB">
            <w:pPr>
              <w:jc w:val="center"/>
            </w:pPr>
            <w:r w:rsidRPr="00601A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технические решения невозможны</w:t>
            </w:r>
          </w:p>
        </w:tc>
      </w:tr>
      <w:tr w:rsidR="008F44F6" w:rsidRPr="00B26BAF" w:rsidTr="00DA20D9">
        <w:trPr>
          <w:trHeight w:val="276"/>
        </w:trPr>
        <w:tc>
          <w:tcPr>
            <w:tcW w:w="366" w:type="pct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3403" w:type="pct"/>
            <w:vAlign w:val="center"/>
          </w:tcPr>
          <w:p w:rsidR="008F44F6" w:rsidRPr="00471CA5" w:rsidRDefault="008F44F6" w:rsidP="00081943">
            <w:pPr>
              <w:widowControl/>
              <w:autoSpaceDE/>
              <w:autoSpaceDN/>
              <w:adjustRightInd/>
              <w:ind w:firstLine="26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71C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 зоны и участки</w:t>
            </w:r>
          </w:p>
        </w:tc>
        <w:tc>
          <w:tcPr>
            <w:tcW w:w="1231" w:type="pct"/>
          </w:tcPr>
          <w:p w:rsidR="008F44F6" w:rsidRPr="00B26BAF" w:rsidRDefault="008F44F6" w:rsidP="00D65EFB">
            <w:pPr>
              <w:jc w:val="center"/>
            </w:pPr>
            <w:r w:rsidRPr="00601A1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технические решения невозможны</w:t>
            </w:r>
          </w:p>
        </w:tc>
      </w:tr>
    </w:tbl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**** Указывается один из вариантов видов работ: не нуждается в адаптации; необходим ремонт (текущий, капитальный); требуется индивидуальное решение с использованием технических средств реабилитации; технические решения невозможны – организация альтернативной формы обслуживания.</w:t>
      </w:r>
    </w:p>
    <w:p w:rsidR="008F44F6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Pr="009C70B6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sz w:val="24"/>
          <w:szCs w:val="24"/>
          <w:lang w:eastAsia="en-US"/>
        </w:rPr>
        <w:t>4.2. Период проведения работ __________________________________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__________________</w:t>
      </w:r>
    </w:p>
    <w:p w:rsidR="008F44F6" w:rsidRPr="009C70B6" w:rsidRDefault="008F44F6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sz w:val="24"/>
          <w:szCs w:val="24"/>
          <w:lang w:eastAsia="en-US"/>
        </w:rPr>
        <w:t>в рамках исполнения _____________________________________________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____________________</w:t>
      </w:r>
    </w:p>
    <w:p w:rsidR="008F44F6" w:rsidRPr="009C70B6" w:rsidRDefault="008F44F6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Pr="009C70B6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Pr="009C70B6">
        <w:rPr>
          <w:rFonts w:ascii="Times New Roman" w:hAnsi="Times New Roman" w:cs="Times New Roman"/>
          <w:sz w:val="24"/>
          <w:szCs w:val="24"/>
          <w:lang w:eastAsia="en-US"/>
        </w:rPr>
        <w:tab/>
      </w:r>
      <w:r w:rsidRPr="009C70B6">
        <w:rPr>
          <w:rFonts w:ascii="Times New Roman" w:hAnsi="Times New Roman" w:cs="Times New Roman"/>
          <w:sz w:val="24"/>
          <w:szCs w:val="24"/>
          <w:lang w:eastAsia="en-US"/>
        </w:rPr>
        <w:tab/>
        <w:t>(указывается наименование документа (программы, плана))</w:t>
      </w:r>
    </w:p>
    <w:p w:rsidR="008F44F6" w:rsidRPr="009C70B6" w:rsidRDefault="008F44F6" w:rsidP="00471CA5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sz w:val="24"/>
          <w:szCs w:val="24"/>
          <w:lang w:eastAsia="en-US"/>
        </w:rPr>
        <w:t>4.3. Ожидаемый результат после выполнения работ по адаптации объекта (по</w:t>
      </w:r>
      <w:r w:rsidRPr="009C70B6">
        <w:rPr>
          <w:rFonts w:ascii="Times New Roman" w:hAnsi="Times New Roman" w:cs="Times New Roman"/>
          <w:sz w:val="24"/>
          <w:szCs w:val="24"/>
          <w:lang w:eastAsia="en-US"/>
        </w:rPr>
        <w:tab/>
        <w:t>состоянию доступности объекта и предоставляемых на нем услуг) _____________</w:t>
      </w:r>
      <w:r w:rsidRPr="009C70B6">
        <w:rPr>
          <w:rFonts w:ascii="Times New Roman" w:hAnsi="Times New Roman" w:cs="Times New Roman"/>
          <w:sz w:val="24"/>
          <w:szCs w:val="24"/>
          <w:lang w:eastAsia="en-US"/>
        </w:rPr>
        <w:softHyphen/>
      </w:r>
      <w:r w:rsidRPr="009C70B6">
        <w:rPr>
          <w:rFonts w:ascii="Times New Roman" w:hAnsi="Times New Roman" w:cs="Times New Roman"/>
          <w:sz w:val="24"/>
          <w:szCs w:val="24"/>
          <w:lang w:eastAsia="en-US"/>
        </w:rPr>
        <w:softHyphen/>
        <w:t>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</w:t>
      </w:r>
    </w:p>
    <w:p w:rsidR="008F44F6" w:rsidRPr="00471CA5" w:rsidRDefault="008F44F6" w:rsidP="00471CA5">
      <w:pPr>
        <w:widowControl/>
        <w:autoSpaceDE/>
        <w:autoSpaceDN/>
        <w:adjustRightInd/>
        <w:rPr>
          <w:rFonts w:ascii="Times New Roman" w:hAnsi="Times New Roman" w:cs="Times New Roman"/>
          <w:sz w:val="24"/>
          <w:szCs w:val="24"/>
          <w:lang w:eastAsia="en-US"/>
        </w:rPr>
      </w:pPr>
      <w:r w:rsidRPr="009C70B6">
        <w:rPr>
          <w:rFonts w:ascii="Times New Roman" w:hAnsi="Times New Roman" w:cs="Times New Roman"/>
          <w:sz w:val="24"/>
          <w:szCs w:val="24"/>
          <w:lang w:eastAsia="en-US"/>
        </w:rPr>
        <w:t xml:space="preserve">         Оценка результата исполнения программы, плана (по состоянию доступности) ______________________________________________________</w:t>
      </w:r>
    </w:p>
    <w:p w:rsidR="008F44F6" w:rsidRPr="00471CA5" w:rsidRDefault="008F44F6" w:rsidP="00471CA5">
      <w:pPr>
        <w:widowControl/>
        <w:autoSpaceDE/>
        <w:autoSpaceDN/>
        <w:adjustRightInd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4.4. Для принятия решения </w:t>
      </w:r>
      <w:r w:rsidRPr="00D65EFB">
        <w:rPr>
          <w:rFonts w:ascii="Times New Roman" w:hAnsi="Times New Roman" w:cs="Times New Roman"/>
          <w:sz w:val="24"/>
          <w:szCs w:val="24"/>
          <w:u w:val="single"/>
          <w:lang w:eastAsia="en-US"/>
        </w:rPr>
        <w:t>требуется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>, не требуется (нужное подчеркнуть) согласование ________________________________________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_____________________________________________</w:t>
      </w:r>
    </w:p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Имеется заключение уполномоченной организации о состоянии доступности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ab/>
        <w:t>объекта</w:t>
      </w:r>
      <w:r w:rsidRPr="00821EBE">
        <w:rPr>
          <w:rFonts w:ascii="Times New Roman" w:hAnsi="Times New Roman" w:cs="Times New Roman"/>
          <w:sz w:val="24"/>
          <w:szCs w:val="24"/>
          <w:u w:val="single"/>
          <w:lang w:eastAsia="en-US"/>
        </w:rPr>
        <w:t>_______________________ нет ___________________________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              (наименование документа и выдавшей его организации, дата)</w:t>
      </w:r>
    </w:p>
    <w:p w:rsidR="008F44F6" w:rsidRPr="00471CA5" w:rsidRDefault="008F44F6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__________________________________________________________________</w:t>
      </w:r>
    </w:p>
    <w:p w:rsidR="008F44F6" w:rsidRPr="00821EBE" w:rsidRDefault="008F44F6" w:rsidP="00821EBE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4.5. Информация размещена (обновлена) с использованием ресурса «Карта доступности субъекта Российской Федерации» </w:t>
      </w:r>
      <w:r w:rsidRPr="00821EBE"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___________________ </w:t>
      </w:r>
      <w:r w:rsidRPr="00821EBE">
        <w:rPr>
          <w:rFonts w:ascii="Times New Roman" w:hAnsi="Times New Roman" w:cs="Times New Roman"/>
          <w:sz w:val="24"/>
          <w:szCs w:val="24"/>
          <w:u w:val="single"/>
          <w:lang w:val="en-US" w:eastAsia="en-US"/>
        </w:rPr>
        <w:t>mdou</w:t>
      </w:r>
      <w:r w:rsidRPr="00821EBE">
        <w:rPr>
          <w:rFonts w:ascii="Times New Roman" w:hAnsi="Times New Roman" w:cs="Times New Roman"/>
          <w:sz w:val="24"/>
          <w:szCs w:val="24"/>
          <w:u w:val="single"/>
          <w:lang w:eastAsia="en-US"/>
        </w:rPr>
        <w:t>124.</w:t>
      </w:r>
      <w:r w:rsidRPr="00821EBE">
        <w:rPr>
          <w:rFonts w:ascii="Times New Roman" w:hAnsi="Times New Roman" w:cs="Times New Roman"/>
          <w:sz w:val="24"/>
          <w:szCs w:val="24"/>
          <w:u w:val="single"/>
          <w:lang w:val="en-US" w:eastAsia="en-US"/>
        </w:rPr>
        <w:t>edu</w:t>
      </w:r>
      <w:r w:rsidRPr="00821EBE">
        <w:rPr>
          <w:rFonts w:ascii="Times New Roman" w:hAnsi="Times New Roman" w:cs="Times New Roman"/>
          <w:sz w:val="24"/>
          <w:szCs w:val="24"/>
          <w:u w:val="single"/>
          <w:lang w:eastAsia="en-US"/>
        </w:rPr>
        <w:t>.</w:t>
      </w:r>
      <w:r w:rsidRPr="00821EBE">
        <w:rPr>
          <w:rFonts w:ascii="Times New Roman" w:hAnsi="Times New Roman" w:cs="Times New Roman"/>
          <w:sz w:val="24"/>
          <w:szCs w:val="24"/>
          <w:u w:val="single"/>
          <w:lang w:val="en-US" w:eastAsia="en-US"/>
        </w:rPr>
        <w:t>yar</w:t>
      </w:r>
      <w:r w:rsidRPr="00821EBE">
        <w:rPr>
          <w:rFonts w:ascii="Times New Roman" w:hAnsi="Times New Roman" w:cs="Times New Roman"/>
          <w:sz w:val="24"/>
          <w:szCs w:val="24"/>
          <w:u w:val="single"/>
          <w:lang w:eastAsia="en-US"/>
        </w:rPr>
        <w:t>.</w:t>
      </w:r>
      <w:r w:rsidRPr="00821EBE">
        <w:rPr>
          <w:rFonts w:ascii="Times New Roman" w:hAnsi="Times New Roman" w:cs="Times New Roman"/>
          <w:sz w:val="24"/>
          <w:szCs w:val="24"/>
          <w:u w:val="single"/>
          <w:lang w:val="en-US" w:eastAsia="en-US"/>
        </w:rPr>
        <w:t>ru</w:t>
      </w:r>
      <w:r w:rsidRPr="00821EBE">
        <w:rPr>
          <w:rFonts w:ascii="Times New Roman" w:hAnsi="Times New Roman" w:cs="Times New Roman"/>
          <w:sz w:val="24"/>
          <w:szCs w:val="24"/>
          <w:lang w:eastAsia="en-US"/>
        </w:rPr>
        <w:t>___________________</w:t>
      </w:r>
    </w:p>
    <w:p w:rsidR="008F44F6" w:rsidRPr="00471CA5" w:rsidRDefault="008F44F6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 (адрес в  информационно-телекоммуникационной сети «Интернет», дата размещения)</w:t>
      </w:r>
    </w:p>
    <w:p w:rsidR="008F44F6" w:rsidRPr="00471CA5" w:rsidRDefault="008F44F6" w:rsidP="00471CA5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8F44F6" w:rsidRPr="00471CA5" w:rsidRDefault="008F44F6" w:rsidP="00471CA5">
      <w:pPr>
        <w:widowControl/>
        <w:autoSpaceDE/>
        <w:autoSpaceDN/>
        <w:adjustRightInd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5. Особые отметки</w:t>
      </w:r>
    </w:p>
    <w:p w:rsidR="008F44F6" w:rsidRPr="00471CA5" w:rsidRDefault="008F44F6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Паспорт сформирован на основании:</w:t>
      </w:r>
    </w:p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анкеты </w:t>
      </w:r>
      <w:r>
        <w:rPr>
          <w:rFonts w:ascii="Times New Roman" w:hAnsi="Times New Roman" w:cs="Times New Roman"/>
          <w:sz w:val="24"/>
          <w:szCs w:val="24"/>
          <w:lang w:eastAsia="en-US"/>
        </w:rPr>
        <w:t>(информации об объекте) от «</w:t>
      </w:r>
      <w:r w:rsidRPr="00821EBE">
        <w:rPr>
          <w:rFonts w:ascii="Times New Roman" w:hAnsi="Times New Roman" w:cs="Times New Roman"/>
          <w:sz w:val="24"/>
          <w:szCs w:val="24"/>
          <w:lang w:eastAsia="en-US"/>
        </w:rPr>
        <w:t>___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>» 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 201</w:t>
      </w:r>
      <w:r w:rsidRPr="00821EBE">
        <w:rPr>
          <w:rFonts w:ascii="Times New Roman" w:hAnsi="Times New Roman" w:cs="Times New Roman"/>
          <w:sz w:val="24"/>
          <w:szCs w:val="24"/>
          <w:lang w:eastAsia="en-US"/>
        </w:rPr>
        <w:t>__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 г.;</w:t>
      </w:r>
    </w:p>
    <w:p w:rsidR="008F44F6" w:rsidRPr="00471CA5" w:rsidRDefault="008F44F6" w:rsidP="00471CA5">
      <w:pPr>
        <w:widowControl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а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кта обследования объекта  от «17»  августа  </w:t>
      </w:r>
      <w:smartTag w:uri="urn:schemas-microsoft-com:office:smarttags" w:element="metricconverter">
        <w:smartTagPr>
          <w:attr w:name="ProductID" w:val="2017 г"/>
        </w:smartTagPr>
        <w:r>
          <w:rPr>
            <w:rFonts w:ascii="Times New Roman" w:hAnsi="Times New Roman" w:cs="Times New Roman"/>
            <w:sz w:val="24"/>
            <w:szCs w:val="24"/>
            <w:lang w:eastAsia="en-US"/>
          </w:rPr>
          <w:t>2017 г</w:t>
        </w:r>
      </w:smartTag>
      <w:r>
        <w:rPr>
          <w:rFonts w:ascii="Times New Roman" w:hAnsi="Times New Roman" w:cs="Times New Roman"/>
          <w:sz w:val="24"/>
          <w:szCs w:val="24"/>
          <w:lang w:eastAsia="en-US"/>
        </w:rPr>
        <w:t xml:space="preserve">. № б/н 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8F44F6" w:rsidRPr="00471CA5" w:rsidRDefault="008F44F6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44F6" w:rsidRDefault="008F44F6" w:rsidP="00D65EFB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          Дата составления паспорта  «___</w:t>
      </w:r>
      <w:r w:rsidRPr="00821EBE">
        <w:rPr>
          <w:rFonts w:ascii="Times New Roman" w:hAnsi="Times New Roman" w:cs="Times New Roman"/>
          <w:sz w:val="24"/>
          <w:szCs w:val="24"/>
          <w:u w:val="single"/>
          <w:lang w:eastAsia="en-US"/>
        </w:rPr>
        <w:t>21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>____»______</w:t>
      </w:r>
      <w:r w:rsidRPr="00821EBE">
        <w:rPr>
          <w:rFonts w:ascii="Times New Roman" w:hAnsi="Times New Roman" w:cs="Times New Roman"/>
          <w:sz w:val="24"/>
          <w:szCs w:val="24"/>
          <w:u w:val="single"/>
          <w:lang w:eastAsia="en-US"/>
        </w:rPr>
        <w:t>августа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___________ </w:t>
      </w:r>
      <w:smartTag w:uri="urn:schemas-microsoft-com:office:smarttags" w:element="metricconverter">
        <w:smartTagPr>
          <w:attr w:name="ProductID" w:val="2017 г"/>
        </w:smartTagPr>
        <w:r>
          <w:rPr>
            <w:rFonts w:ascii="Times New Roman" w:hAnsi="Times New Roman" w:cs="Times New Roman"/>
            <w:sz w:val="24"/>
            <w:szCs w:val="24"/>
            <w:lang w:eastAsia="en-US"/>
          </w:rPr>
          <w:t xml:space="preserve">2017 </w:t>
        </w:r>
        <w:r w:rsidRPr="00471CA5">
          <w:rPr>
            <w:rFonts w:ascii="Times New Roman" w:hAnsi="Times New Roman" w:cs="Times New Roman"/>
            <w:sz w:val="24"/>
            <w:szCs w:val="24"/>
            <w:lang w:eastAsia="en-US"/>
          </w:rPr>
          <w:t>г</w:t>
        </w:r>
      </w:smartTag>
      <w:r w:rsidRPr="00471CA5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8F44F6" w:rsidRPr="00471CA5" w:rsidRDefault="008F44F6" w:rsidP="00471CA5">
      <w:pPr>
        <w:widowControl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Лицо, производившее заполнение паспорта:</w:t>
      </w:r>
    </w:p>
    <w:p w:rsidR="008F44F6" w:rsidRPr="00471CA5" w:rsidRDefault="008F44F6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делопроизводитель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          ________________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     Е.В.Васюшина</w:t>
      </w:r>
    </w:p>
    <w:p w:rsidR="008F44F6" w:rsidRPr="00471CA5" w:rsidRDefault="008F44F6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(должность)                              (подпись)             (расшифровка подписи)</w:t>
      </w:r>
    </w:p>
    <w:p w:rsidR="008F44F6" w:rsidRPr="00471CA5" w:rsidRDefault="008F44F6" w:rsidP="00471CA5">
      <w:pPr>
        <w:widowControl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         Руководитель объекта:</w:t>
      </w:r>
    </w:p>
    <w:p w:rsidR="008F44F6" w:rsidRPr="00471CA5" w:rsidRDefault="008F44F6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Заведующий       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       ____________</w:t>
      </w:r>
      <w:r>
        <w:rPr>
          <w:rFonts w:ascii="Times New Roman" w:hAnsi="Times New Roman" w:cs="Times New Roman"/>
          <w:sz w:val="24"/>
          <w:szCs w:val="24"/>
          <w:lang w:eastAsia="en-US"/>
        </w:rPr>
        <w:t>_________           М.А.Доронина</w:t>
      </w:r>
      <w:r w:rsidRPr="00471CA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:rsidR="008F44F6" w:rsidRPr="00471CA5" w:rsidRDefault="008F44F6" w:rsidP="00471CA5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1CA5">
        <w:rPr>
          <w:rFonts w:ascii="Times New Roman" w:hAnsi="Times New Roman" w:cs="Times New Roman"/>
          <w:sz w:val="24"/>
          <w:szCs w:val="24"/>
          <w:lang w:eastAsia="en-US"/>
        </w:rPr>
        <w:t>(должность)              (подпись)                               (расшифровка подписи)</w:t>
      </w:r>
    </w:p>
    <w:sectPr w:rsidR="008F44F6" w:rsidRPr="00471CA5" w:rsidSect="00D65EFB">
      <w:pgSz w:w="11906" w:h="16838"/>
      <w:pgMar w:top="568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7276"/>
    <w:rsid w:val="00020608"/>
    <w:rsid w:val="00081943"/>
    <w:rsid w:val="001E1640"/>
    <w:rsid w:val="003144D1"/>
    <w:rsid w:val="003E10DC"/>
    <w:rsid w:val="00464243"/>
    <w:rsid w:val="00471CA5"/>
    <w:rsid w:val="00482BB2"/>
    <w:rsid w:val="004A07AB"/>
    <w:rsid w:val="004E2029"/>
    <w:rsid w:val="005321D1"/>
    <w:rsid w:val="00601A19"/>
    <w:rsid w:val="0060427D"/>
    <w:rsid w:val="006130EB"/>
    <w:rsid w:val="00647276"/>
    <w:rsid w:val="006520C7"/>
    <w:rsid w:val="006D25D7"/>
    <w:rsid w:val="007C418D"/>
    <w:rsid w:val="00821EBE"/>
    <w:rsid w:val="008C417A"/>
    <w:rsid w:val="008F44F6"/>
    <w:rsid w:val="00917D24"/>
    <w:rsid w:val="00926404"/>
    <w:rsid w:val="00971068"/>
    <w:rsid w:val="009C70B6"/>
    <w:rsid w:val="00A61861"/>
    <w:rsid w:val="00AA1BA8"/>
    <w:rsid w:val="00B00BE7"/>
    <w:rsid w:val="00B13905"/>
    <w:rsid w:val="00B17382"/>
    <w:rsid w:val="00B26BAF"/>
    <w:rsid w:val="00B32FA2"/>
    <w:rsid w:val="00C0018F"/>
    <w:rsid w:val="00C710D6"/>
    <w:rsid w:val="00C92426"/>
    <w:rsid w:val="00CA4755"/>
    <w:rsid w:val="00D65EFB"/>
    <w:rsid w:val="00D8200D"/>
    <w:rsid w:val="00DA20D9"/>
    <w:rsid w:val="00DD403B"/>
    <w:rsid w:val="00DF29D6"/>
    <w:rsid w:val="00E502C8"/>
    <w:rsid w:val="00E90693"/>
    <w:rsid w:val="00F14A73"/>
    <w:rsid w:val="00F321B6"/>
    <w:rsid w:val="00F44FAD"/>
    <w:rsid w:val="00FD5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03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18"/>
      <w:szCs w:val="1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D403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76</TotalTime>
  <Pages>4</Pages>
  <Words>1145</Words>
  <Characters>6527</Characters>
  <Application>Microsoft Office Outlook</Application>
  <DocSecurity>0</DocSecurity>
  <Lines>0</Lines>
  <Paragraphs>0</Paragraphs>
  <ScaleCrop>false</ScaleCrop>
  <Company>Мэрия города Ярославля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Гаязова, Елена Викторовна</dc:creator>
  <cp:keywords/>
  <dc:description/>
  <cp:lastModifiedBy>1</cp:lastModifiedBy>
  <cp:revision>7</cp:revision>
  <cp:lastPrinted>2017-08-21T06:55:00Z</cp:lastPrinted>
  <dcterms:created xsi:type="dcterms:W3CDTF">2016-05-30T08:40:00Z</dcterms:created>
  <dcterms:modified xsi:type="dcterms:W3CDTF">2017-08-21T09:17:00Z</dcterms:modified>
</cp:coreProperties>
</file>